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A9D" w:rsidRDefault="00666A9D" w:rsidP="007040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55:02:16:07.  Veterans' preference.</w:t>
      </w:r>
      <w:r>
        <w:t xml:space="preserve"> Repealed.</w:t>
      </w:r>
    </w:p>
    <w:p w:rsidR="00666A9D" w:rsidRDefault="00666A9D" w:rsidP="007040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66A9D" w:rsidRDefault="00666A9D" w:rsidP="007040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55, effective October 26, 1999; 30 SDR 171, effective May 12, 2004; repealed, 39 SDR 99, effective December 3, 2012.</w:t>
      </w:r>
    </w:p>
    <w:p w:rsidR="00666A9D" w:rsidRDefault="00666A9D" w:rsidP="007040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66A9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040BF"/>
    <w:rsid w:val="00086AE4"/>
    <w:rsid w:val="00666A9D"/>
    <w:rsid w:val="007040BF"/>
    <w:rsid w:val="008B09BA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2012-12-01T18:41:00Z</dcterms:created>
  <dcterms:modified xsi:type="dcterms:W3CDTF">2012-12-01T18:41:00Z</dcterms:modified>
</cp:coreProperties>
</file>