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A90" w:rsidRDefault="00584A90" w:rsidP="00C21E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64:29:02:03.01.  License fee refund.</w:t>
      </w:r>
      <w:r>
        <w:rPr>
          <w:rFonts w:ascii="Times New Roman" w:hAnsi="Times New Roman"/>
          <w:sz w:val="24"/>
        </w:rPr>
        <w:t xml:space="preserve"> Repealed.</w:t>
      </w:r>
    </w:p>
    <w:p w:rsidR="00584A90" w:rsidRDefault="00584A90" w:rsidP="00C21E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4A90" w:rsidRDefault="00584A90" w:rsidP="00C21E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58,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/>
            <w:sz w:val="24"/>
          </w:rPr>
          <w:t>October 19, 1988</w:t>
        </w:r>
      </w:smartTag>
      <w:r>
        <w:rPr>
          <w:rFonts w:ascii="Times New Roman" w:hAnsi="Times New Roman"/>
          <w:sz w:val="24"/>
        </w:rPr>
        <w:t xml:space="preserve">; repealed,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>.</w:t>
      </w:r>
    </w:p>
    <w:p w:rsidR="00584A90" w:rsidRDefault="00584A90"/>
    <w:sectPr w:rsidR="00584A90" w:rsidSect="00584A9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F0AFB"/>
    <w:rsid w:val="000F1C93"/>
    <w:rsid w:val="000F753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113E6"/>
    <w:rsid w:val="00212889"/>
    <w:rsid w:val="00221DAD"/>
    <w:rsid w:val="002222AC"/>
    <w:rsid w:val="00224B11"/>
    <w:rsid w:val="002256A3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4A90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66DF"/>
    <w:rsid w:val="00A00CF5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21E06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2532"/>
    <w:rsid w:val="00D4592E"/>
    <w:rsid w:val="00D460CC"/>
    <w:rsid w:val="00D46AE8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E06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</Words>
  <Characters>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2005-02-02T16:08:00Z</dcterms:created>
  <dcterms:modified xsi:type="dcterms:W3CDTF">2005-02-02T16:09:00Z</dcterms:modified>
</cp:coreProperties>
</file>