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158" w:rsidRDefault="00C11158" w:rsidP="004F2F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64:29:02:03.02.  Application for excise tax refund by seller.</w:t>
      </w:r>
      <w:r>
        <w:rPr>
          <w:rFonts w:ascii="Times New Roman" w:hAnsi="Times New Roman"/>
          <w:sz w:val="24"/>
        </w:rPr>
        <w:t xml:space="preserve"> Repealed.</w:t>
      </w:r>
    </w:p>
    <w:p w:rsidR="00C11158" w:rsidRDefault="00C11158" w:rsidP="004F2F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1158" w:rsidRDefault="00C11158" w:rsidP="004F2F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>.</w:t>
      </w:r>
    </w:p>
    <w:p w:rsidR="00C11158" w:rsidRDefault="00C11158"/>
    <w:sectPr w:rsidR="00C11158" w:rsidSect="00C1115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2FC4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11158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2FC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2005-02-02T16:09:00Z</dcterms:created>
  <dcterms:modified xsi:type="dcterms:W3CDTF">2005-02-02T16:09:00Z</dcterms:modified>
</cp:coreProperties>
</file>