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1FE" w:rsidRDefault="007231FE" w:rsidP="00E468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64:29:02:09.  Registration of new motor vehicles with trade-in.</w:t>
      </w:r>
      <w:r>
        <w:rPr>
          <w:rFonts w:ascii="Times New Roman" w:hAnsi="Times New Roman"/>
          <w:sz w:val="24"/>
        </w:rPr>
        <w:t xml:space="preserve"> Repealed.</w:t>
      </w:r>
    </w:p>
    <w:p w:rsidR="007231FE" w:rsidRDefault="007231FE" w:rsidP="00E468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31FE" w:rsidRDefault="007231FE" w:rsidP="00E468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111, effective </w:t>
      </w:r>
      <w:smartTag w:uri="urn:schemas-microsoft-com:office:smarttags" w:element="date">
        <w:smartTagPr>
          <w:attr w:name="Year" w:val="1986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1986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14 SDR 95, effective </w:t>
      </w:r>
      <w:smartTag w:uri="urn:schemas-microsoft-com:office:smarttags" w:element="date">
        <w:smartTagPr>
          <w:attr w:name="Year" w:val="1988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1988</w:t>
        </w:r>
      </w:smartTag>
      <w:r>
        <w:rPr>
          <w:rFonts w:ascii="Times New Roman" w:hAnsi="Times New Roman"/>
          <w:sz w:val="24"/>
        </w:rPr>
        <w:t>.</w:t>
      </w:r>
    </w:p>
    <w:p w:rsidR="007231FE" w:rsidRDefault="007231FE"/>
    <w:sectPr w:rsidR="007231FE" w:rsidSect="007231F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03148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75EBB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22A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31FE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3FE5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4687E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87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2</cp:revision>
  <dcterms:created xsi:type="dcterms:W3CDTF">2005-02-15T16:52:00Z</dcterms:created>
  <dcterms:modified xsi:type="dcterms:W3CDTF">2005-02-15T16:52:00Z</dcterms:modified>
</cp:coreProperties>
</file>