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E87" w:rsidRDefault="00392E87" w:rsidP="00534AE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64:29:02:16.  Fee for accessing state's computer system.</w:t>
      </w:r>
      <w:r>
        <w:rPr>
          <w:rFonts w:ascii="Times New Roman" w:hAnsi="Times New Roman"/>
          <w:sz w:val="24"/>
        </w:rPr>
        <w:t xml:space="preserve"> Repealed.</w:t>
      </w:r>
    </w:p>
    <w:p w:rsidR="00392E87" w:rsidRDefault="00392E87" w:rsidP="00534AE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92E87" w:rsidRDefault="00392E87" w:rsidP="00534AE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104,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392E87" w:rsidRDefault="00392E87"/>
    <w:sectPr w:rsidR="00392E87" w:rsidSect="00392E8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03148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75EBB"/>
    <w:rsid w:val="003806A7"/>
    <w:rsid w:val="0038414D"/>
    <w:rsid w:val="00387234"/>
    <w:rsid w:val="003913F0"/>
    <w:rsid w:val="00392B86"/>
    <w:rsid w:val="00392E87"/>
    <w:rsid w:val="00393DD9"/>
    <w:rsid w:val="003A2172"/>
    <w:rsid w:val="003A399E"/>
    <w:rsid w:val="003A5693"/>
    <w:rsid w:val="003A79BB"/>
    <w:rsid w:val="003B14BC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34AEE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22A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C0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4AEE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2</cp:revision>
  <dcterms:created xsi:type="dcterms:W3CDTF">2005-02-15T16:59:00Z</dcterms:created>
  <dcterms:modified xsi:type="dcterms:W3CDTF">2005-02-15T16:59:00Z</dcterms:modified>
</cp:coreProperties>
</file>