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B8D" w:rsidRDefault="00244B8D" w:rsidP="006B78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64:29:02:17.  Information available from state's computer system.</w:t>
      </w:r>
      <w:r>
        <w:rPr>
          <w:rFonts w:ascii="Times New Roman" w:hAnsi="Times New Roman"/>
          <w:sz w:val="24"/>
        </w:rPr>
        <w:t xml:space="preserve"> Repealed.</w:t>
      </w:r>
    </w:p>
    <w:p w:rsidR="00244B8D" w:rsidRDefault="00244B8D" w:rsidP="006B78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44B8D" w:rsidRDefault="00244B8D" w:rsidP="006B78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104,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244B8D" w:rsidRDefault="00244B8D"/>
    <w:sectPr w:rsidR="00244B8D" w:rsidSect="00244B8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03148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44B8D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75EBB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22A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4C9C"/>
    <w:rsid w:val="006B61A6"/>
    <w:rsid w:val="006B7850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3FCA"/>
    <w:rsid w:val="009F66DF"/>
    <w:rsid w:val="00A00CF5"/>
    <w:rsid w:val="00A02C9C"/>
    <w:rsid w:val="00A123A2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785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2</cp:revision>
  <dcterms:created xsi:type="dcterms:W3CDTF">2005-02-15T16:59:00Z</dcterms:created>
  <dcterms:modified xsi:type="dcterms:W3CDTF">2005-02-15T16:59:00Z</dcterms:modified>
</cp:coreProperties>
</file>