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61DC" w:rsidRDefault="007861DC" w:rsidP="009B1AC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64:41:01</w:t>
      </w:r>
    </w:p>
    <w:p w:rsidR="007861DC" w:rsidRDefault="007861DC" w:rsidP="009B1AC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7861DC" w:rsidRDefault="007861DC" w:rsidP="009B1AC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INTERPRETIVE RULES -- RAILROADS</w:t>
      </w:r>
    </w:p>
    <w:p w:rsidR="007861DC" w:rsidRDefault="007861DC" w:rsidP="009B1AC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7861DC" w:rsidRDefault="007861DC" w:rsidP="009B1AC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7861DC" w:rsidRDefault="007861DC" w:rsidP="009B1AC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7861DC" w:rsidRDefault="007861DC" w:rsidP="009B1AC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64:41:</w:t>
      </w:r>
      <w:smartTag w:uri="urn:schemas-microsoft-com:office:smarttags" w:element="time">
        <w:smartTagPr>
          <w:attr w:name="Minute" w:val="1"/>
          <w:attr w:name="Hour" w:val="13"/>
        </w:smartTagPr>
        <w:r>
          <w:rPr>
            <w:rFonts w:ascii="Times New Roman" w:hAnsi="Times New Roman"/>
            <w:sz w:val="24"/>
          </w:rPr>
          <w:t>01:01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Repealed.</w:t>
      </w:r>
    </w:p>
    <w:p w:rsidR="007861DC" w:rsidRDefault="007861DC" w:rsidP="009B1AC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64:41:</w:t>
      </w:r>
      <w:smartTag w:uri="urn:schemas-microsoft-com:office:smarttags" w:element="time">
        <w:smartTagPr>
          <w:attr w:name="Minute" w:val="2"/>
          <w:attr w:name="Hour" w:val="13"/>
        </w:smartTagPr>
        <w:r>
          <w:rPr>
            <w:rFonts w:ascii="Times New Roman" w:hAnsi="Times New Roman"/>
            <w:sz w:val="24"/>
          </w:rPr>
          <w:t>01:02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Operating property leased to private individuals.</w:t>
      </w:r>
    </w:p>
    <w:p w:rsidR="007861DC" w:rsidRDefault="007861DC" w:rsidP="009B1AC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64:41:</w:t>
      </w:r>
      <w:smartTag w:uri="urn:schemas-microsoft-com:office:smarttags" w:element="time">
        <w:smartTagPr>
          <w:attr w:name="Minute" w:val="3"/>
          <w:attr w:name="Hour" w:val="13"/>
        </w:smartTagPr>
        <w:r>
          <w:rPr>
            <w:rFonts w:ascii="Times New Roman" w:hAnsi="Times New Roman"/>
            <w:sz w:val="24"/>
          </w:rPr>
          <w:t>01:03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Operating property leased for agricultural purposes.</w:t>
      </w:r>
    </w:p>
    <w:p w:rsidR="007861DC" w:rsidRDefault="007861DC" w:rsidP="009B1AC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64:41:01:04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Lease of operating property directly connected with shipment.</w:t>
      </w:r>
    </w:p>
    <w:p w:rsidR="007861DC" w:rsidRDefault="007861DC" w:rsidP="009B1AC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64:41:01:05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Property not contiguous to right-of-way.</w:t>
      </w:r>
    </w:p>
    <w:p w:rsidR="007861DC" w:rsidRDefault="007861DC" w:rsidP="009B1AC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64:41:01:06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Property leased for three or more years.</w:t>
      </w:r>
    </w:p>
    <w:p w:rsidR="007861DC" w:rsidRDefault="007861DC" w:rsidP="009B1AC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64:41:</w:t>
      </w:r>
      <w:smartTag w:uri="urn:schemas-microsoft-com:office:smarttags" w:element="time">
        <w:smartTagPr>
          <w:attr w:name="Minute" w:val="7"/>
          <w:attr w:name="Hour" w:val="13"/>
        </w:smartTagPr>
        <w:r>
          <w:rPr>
            <w:rFonts w:ascii="Times New Roman" w:hAnsi="Times New Roman"/>
            <w:sz w:val="24"/>
          </w:rPr>
          <w:t>01:07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Annual statement required.</w:t>
      </w:r>
    </w:p>
    <w:p w:rsidR="007861DC" w:rsidRDefault="007861DC" w:rsidP="009B1AC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64:41:</w:t>
      </w:r>
      <w:smartTag w:uri="urn:schemas-microsoft-com:office:smarttags" w:element="time">
        <w:smartTagPr>
          <w:attr w:name="Minute" w:val="8"/>
          <w:attr w:name="Hour" w:val="13"/>
        </w:smartTagPr>
        <w:r>
          <w:rPr>
            <w:rFonts w:ascii="Times New Roman" w:hAnsi="Times New Roman"/>
            <w:sz w:val="24"/>
          </w:rPr>
          <w:t>01:08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Annual statement shall include list of all nonoperating property by plat.</w:t>
      </w:r>
    </w:p>
    <w:p w:rsidR="007861DC" w:rsidRDefault="007861DC" w:rsidP="009B1AC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64:41:</w:t>
      </w:r>
      <w:smartTag w:uri="urn:schemas-microsoft-com:office:smarttags" w:element="time">
        <w:smartTagPr>
          <w:attr w:name="Minute" w:val="9"/>
          <w:attr w:name="Hour" w:val="13"/>
        </w:smartTagPr>
        <w:r>
          <w:rPr>
            <w:rFonts w:ascii="Times New Roman" w:hAnsi="Times New Roman"/>
            <w:sz w:val="24"/>
          </w:rPr>
          <w:t>01:09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Repealed.</w:t>
      </w:r>
    </w:p>
    <w:p w:rsidR="007861DC" w:rsidRDefault="007861DC" w:rsidP="009B1AC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861DC" w:rsidRDefault="007861DC" w:rsidP="009B1AC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861DC" w:rsidSect="007861DC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C11D1"/>
    <w:rsid w:val="00114090"/>
    <w:rsid w:val="00195E31"/>
    <w:rsid w:val="001B7C4D"/>
    <w:rsid w:val="001F7C12"/>
    <w:rsid w:val="002168E8"/>
    <w:rsid w:val="002B658E"/>
    <w:rsid w:val="002D79DF"/>
    <w:rsid w:val="00375B96"/>
    <w:rsid w:val="00443059"/>
    <w:rsid w:val="0047776D"/>
    <w:rsid w:val="004F6F19"/>
    <w:rsid w:val="005222BA"/>
    <w:rsid w:val="00551A3F"/>
    <w:rsid w:val="00556ED7"/>
    <w:rsid w:val="0060340B"/>
    <w:rsid w:val="006231DB"/>
    <w:rsid w:val="006448A3"/>
    <w:rsid w:val="006E4B21"/>
    <w:rsid w:val="00732F3C"/>
    <w:rsid w:val="007861DC"/>
    <w:rsid w:val="0079044B"/>
    <w:rsid w:val="007F117A"/>
    <w:rsid w:val="00822D77"/>
    <w:rsid w:val="008571DB"/>
    <w:rsid w:val="00982FD0"/>
    <w:rsid w:val="009B1ACF"/>
    <w:rsid w:val="00A9458C"/>
    <w:rsid w:val="00AC3F9E"/>
    <w:rsid w:val="00BD7CAE"/>
    <w:rsid w:val="00C86D67"/>
    <w:rsid w:val="00C95510"/>
    <w:rsid w:val="00CE0E2C"/>
    <w:rsid w:val="00D16C39"/>
    <w:rsid w:val="00DA730E"/>
    <w:rsid w:val="00EC2565"/>
    <w:rsid w:val="00EF3010"/>
    <w:rsid w:val="00F36313"/>
    <w:rsid w:val="00F703DB"/>
    <w:rsid w:val="00F841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B1ACF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81</Words>
  <Characters>466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64:41:01</dc:title>
  <dc:subject/>
  <dc:creator>lrpr14533</dc:creator>
  <cp:keywords/>
  <dc:description/>
  <cp:lastModifiedBy>lrpr14533</cp:lastModifiedBy>
  <cp:revision>1</cp:revision>
  <dcterms:created xsi:type="dcterms:W3CDTF">2005-03-14T21:22:00Z</dcterms:created>
  <dcterms:modified xsi:type="dcterms:W3CDTF">2005-03-14T21:22:00Z</dcterms:modified>
</cp:coreProperties>
</file>