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7B5F" w:rsidRDefault="00C37B5F" w:rsidP="003675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64:41:01:01.  Definition of operating property.</w:t>
      </w:r>
      <w:r>
        <w:rPr>
          <w:rFonts w:ascii="Times New Roman" w:hAnsi="Times New Roman"/>
          <w:sz w:val="24"/>
        </w:rPr>
        <w:t xml:space="preserve"> Repealed.</w:t>
      </w:r>
    </w:p>
    <w:p w:rsidR="00C37B5F" w:rsidRDefault="00C37B5F" w:rsidP="003675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37B5F" w:rsidRDefault="00C37B5F" w:rsidP="003675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>.</w:t>
      </w:r>
    </w:p>
    <w:p w:rsidR="00C37B5F" w:rsidRDefault="00C37B5F" w:rsidP="003675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37B5F" w:rsidSect="00C37B5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6753A"/>
    <w:rsid w:val="00375B96"/>
    <w:rsid w:val="00443059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982FD0"/>
    <w:rsid w:val="00A9458C"/>
    <w:rsid w:val="00AC3F9E"/>
    <w:rsid w:val="00BD7CAE"/>
    <w:rsid w:val="00C37B5F"/>
    <w:rsid w:val="00C86D67"/>
    <w:rsid w:val="00C95510"/>
    <w:rsid w:val="00CE0E2C"/>
    <w:rsid w:val="00D16C39"/>
    <w:rsid w:val="00DA730E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753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22</Words>
  <Characters>127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2005-03-14T21:22:00Z</dcterms:created>
  <dcterms:modified xsi:type="dcterms:W3CDTF">2005-03-14T21:23:00Z</dcterms:modified>
</cp:coreProperties>
</file>