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719" w:rsidRDefault="002A1719" w:rsidP="008241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64:41:01:09.  Personal property located on railroad property subject to assessment.</w:t>
      </w:r>
      <w:r>
        <w:rPr>
          <w:rFonts w:ascii="Times New Roman" w:hAnsi="Times New Roman"/>
          <w:sz w:val="24"/>
        </w:rPr>
        <w:t xml:space="preserve"> Repealed.</w:t>
      </w:r>
    </w:p>
    <w:p w:rsidR="002A1719" w:rsidRDefault="002A1719" w:rsidP="008241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A1719" w:rsidRDefault="002A1719" w:rsidP="008241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2A1719" w:rsidRDefault="002A1719" w:rsidP="008241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A1719" w:rsidSect="002A1719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A1719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241A3"/>
    <w:rsid w:val="008571DB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41A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</Words>
  <Characters>158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2005-03-14T21:26:00Z</dcterms:created>
  <dcterms:modified xsi:type="dcterms:W3CDTF">2005-03-14T21:27:00Z</dcterms:modified>
</cp:coreProperties>
</file>