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500F" w:rsidRDefault="00C8500F" w:rsidP="008733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64:47:02:13.  Determination of residence.</w:t>
      </w:r>
      <w:r>
        <w:rPr>
          <w:rFonts w:ascii="Times New Roman" w:hAnsi="Times New Roman"/>
          <w:sz w:val="24"/>
        </w:rPr>
        <w:t xml:space="preserve"> The requirement that each claimant be a resident of this state means that the claimant must be domiciled within this state. A person is domiciled somewhere if the person has a residence at a certain place and intends to remain there permanently or indefinitely. In addition the following shall be indicators of a person's residence:</w:t>
      </w:r>
    </w:p>
    <w:p w:rsidR="00C8500F" w:rsidRDefault="00C8500F" w:rsidP="008733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8500F" w:rsidRDefault="00C8500F" w:rsidP="008733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Maintenance of a permanent abode;</w:t>
      </w:r>
    </w:p>
    <w:p w:rsidR="00C8500F" w:rsidRDefault="00C8500F" w:rsidP="008733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Automobile registration;</w:t>
      </w:r>
    </w:p>
    <w:p w:rsidR="00C8500F" w:rsidRDefault="00C8500F" w:rsidP="008733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Drivers license;</w:t>
      </w:r>
    </w:p>
    <w:p w:rsidR="00C8500F" w:rsidRDefault="00C8500F" w:rsidP="008733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Voting residence; or</w:t>
      </w:r>
    </w:p>
    <w:p w:rsidR="00C8500F" w:rsidRDefault="00C8500F" w:rsidP="008733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Payment of personal property taxes.</w:t>
      </w:r>
    </w:p>
    <w:p w:rsidR="00C8500F" w:rsidRDefault="00C8500F" w:rsidP="008733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8500F" w:rsidRDefault="00C8500F" w:rsidP="008733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 SDR 10, effective </w:t>
      </w:r>
      <w:smartTag w:uri="urn:schemas-microsoft-com:office:smarttags" w:element="date">
        <w:smartTagPr>
          <w:attr w:name="Year" w:val="1977"/>
          <w:attr w:name="Day" w:val="1"/>
          <w:attr w:name="Month" w:val="1"/>
        </w:smartTagPr>
        <w:r>
          <w:rPr>
            <w:rFonts w:ascii="Times New Roman" w:hAnsi="Times New Roman"/>
            <w:sz w:val="24"/>
          </w:rPr>
          <w:t>January 1,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C8500F" w:rsidRDefault="00C8500F" w:rsidP="008733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10-18A-15.</w:t>
      </w:r>
    </w:p>
    <w:p w:rsidR="00C8500F" w:rsidRDefault="00C8500F" w:rsidP="008733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10-18A-2.</w:t>
      </w:r>
    </w:p>
    <w:p w:rsidR="00C8500F" w:rsidRDefault="00C8500F" w:rsidP="0087336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8500F" w:rsidSect="00C8500F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B658E"/>
    <w:rsid w:val="002D79DF"/>
    <w:rsid w:val="00375B96"/>
    <w:rsid w:val="00443059"/>
    <w:rsid w:val="004578F1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873366"/>
    <w:rsid w:val="00970A8D"/>
    <w:rsid w:val="00982FD0"/>
    <w:rsid w:val="00A9458C"/>
    <w:rsid w:val="00AC3F9E"/>
    <w:rsid w:val="00BD7CAE"/>
    <w:rsid w:val="00C8500F"/>
    <w:rsid w:val="00C86D67"/>
    <w:rsid w:val="00C95510"/>
    <w:rsid w:val="00CE0E2C"/>
    <w:rsid w:val="00D16C39"/>
    <w:rsid w:val="00DA730E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336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110</Words>
  <Characters>631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2005-03-15T15:29:00Z</dcterms:created>
  <dcterms:modified xsi:type="dcterms:W3CDTF">2005-03-15T15:30:00Z</dcterms:modified>
</cp:coreProperties>
</file>