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4C29" w:rsidRDefault="00104C29" w:rsidP="007F10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64:47:02:17.  Proof of residency.</w:t>
      </w:r>
      <w:r>
        <w:rPr>
          <w:rFonts w:ascii="Times New Roman" w:hAnsi="Times New Roman"/>
          <w:sz w:val="24"/>
        </w:rPr>
        <w:t xml:space="preserve"> Any claimant for tax relief who represents that the claimant has been a resident of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for five years shall, upon request, furnish proof of the claimant's residency. The enumerated indicators contained in § 64:47:</w:t>
      </w:r>
      <w:smartTag w:uri="urn:schemas-microsoft-com:office:smarttags" w:element="time">
        <w:smartTagPr>
          <w:attr w:name="Minute" w:val="13"/>
          <w:attr w:name="Hour" w:val="14"/>
        </w:smartTagPr>
        <w:r>
          <w:rPr>
            <w:rFonts w:ascii="Times New Roman" w:hAnsi="Times New Roman"/>
            <w:sz w:val="24"/>
          </w:rPr>
          <w:t>02:13</w:t>
        </w:r>
      </w:smartTag>
      <w:r>
        <w:rPr>
          <w:rFonts w:ascii="Times New Roman" w:hAnsi="Times New Roman"/>
          <w:sz w:val="24"/>
        </w:rPr>
        <w:t xml:space="preserve"> are indicative but not conclusive of residency.</w:t>
      </w:r>
    </w:p>
    <w:p w:rsidR="00104C29" w:rsidRDefault="00104C29" w:rsidP="007F10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04C29" w:rsidRDefault="00104C29" w:rsidP="007F10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10, effective </w:t>
      </w:r>
      <w:smartTag w:uri="urn:schemas-microsoft-com:office:smarttags" w:element="date">
        <w:smartTagPr>
          <w:attr w:name="Year" w:val="1977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104C29" w:rsidRDefault="00104C29" w:rsidP="007F10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10-18A-15.</w:t>
      </w:r>
    </w:p>
    <w:p w:rsidR="00104C29" w:rsidRDefault="00104C29" w:rsidP="007F10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10-18A-2(2).</w:t>
      </w:r>
    </w:p>
    <w:p w:rsidR="00104C29" w:rsidRDefault="00104C29" w:rsidP="007F10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04C29" w:rsidSect="00104C2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04C29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578F1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02C"/>
    <w:rsid w:val="007F117A"/>
    <w:rsid w:val="00822D77"/>
    <w:rsid w:val="008571DB"/>
    <w:rsid w:val="00970A8D"/>
    <w:rsid w:val="00982FD0"/>
    <w:rsid w:val="00A9458C"/>
    <w:rsid w:val="00AC3F9E"/>
    <w:rsid w:val="00AF5B13"/>
    <w:rsid w:val="00BD7CAE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smartTagType w:namespaceuri="urn:schemas-microsoft-com:office:smarttags" w:name="place"/>
  <w:smartTagType w:namespaceuri="urn:schemas-microsoft-com:office:smarttags" w:name="St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102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77</Words>
  <Characters>439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2005-03-15T15:33:00Z</dcterms:created>
  <dcterms:modified xsi:type="dcterms:W3CDTF">2005-03-15T15:33:00Z</dcterms:modified>
</cp:coreProperties>
</file>