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8488C" w:rsidRDefault="00C8488C" w:rsidP="00213DFD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CHAPTER 64:34:01</w:t>
      </w:r>
    </w:p>
    <w:p w:rsidR="00C8488C" w:rsidRDefault="00C8488C" w:rsidP="00213DFD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 w:cs="Times New Roman"/>
          <w:sz w:val="24"/>
          <w:szCs w:val="24"/>
        </w:rPr>
      </w:pPr>
    </w:p>
    <w:p w:rsidR="00C8488C" w:rsidRDefault="00C8488C" w:rsidP="00213DFD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HANDICAPPED PARKING WINDSHIELD PLACARDS</w:t>
      </w:r>
    </w:p>
    <w:p w:rsidR="00C8488C" w:rsidRDefault="00C8488C" w:rsidP="00213DFD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 w:cs="Times New Roman"/>
          <w:sz w:val="24"/>
          <w:szCs w:val="24"/>
        </w:rPr>
      </w:pPr>
    </w:p>
    <w:p w:rsidR="00C8488C" w:rsidRDefault="00C8488C" w:rsidP="00213DFD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 w:cs="Times New Roman"/>
          <w:sz w:val="24"/>
          <w:szCs w:val="24"/>
        </w:rPr>
      </w:pPr>
    </w:p>
    <w:p w:rsidR="00C8488C" w:rsidRDefault="00C8488C" w:rsidP="00213DFD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Section</w:t>
      </w:r>
    </w:p>
    <w:p w:rsidR="00C8488C" w:rsidRDefault="00C8488C" w:rsidP="00213DFD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64:34:01:01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Definitions.</w:t>
      </w:r>
    </w:p>
    <w:p w:rsidR="00C8488C" w:rsidRDefault="00C8488C" w:rsidP="00213DFD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64:34:01:01.01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Eligibility for removable windshield placards.</w:t>
      </w:r>
    </w:p>
    <w:p w:rsidR="00C8488C" w:rsidRDefault="00C8488C" w:rsidP="00213DFD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64:34:</w:t>
      </w:r>
      <w:smartTag w:uri="urn:schemas-microsoft-com:office:smarttags" w:element="time">
        <w:smartTagPr>
          <w:attr w:name="Minute" w:val="2"/>
          <w:attr w:name="Hour" w:val="13"/>
        </w:smartTagPr>
        <w:r>
          <w:rPr>
            <w:rFonts w:ascii="Times New Roman" w:hAnsi="Times New Roman" w:cs="Times New Roman"/>
            <w:sz w:val="24"/>
            <w:szCs w:val="24"/>
          </w:rPr>
          <w:t>01:02</w:t>
        </w:r>
      </w:smartTag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Application requirements.</w:t>
      </w:r>
    </w:p>
    <w:p w:rsidR="00C8488C" w:rsidRDefault="00C8488C" w:rsidP="00213DFD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64:34:01:03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Permanent and temporary placards.</w:t>
      </w:r>
    </w:p>
    <w:p w:rsidR="00C8488C" w:rsidRDefault="00C8488C" w:rsidP="00213DFD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64:34:01:04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Renewal or replacement of placards.</w:t>
      </w:r>
    </w:p>
    <w:p w:rsidR="00C8488C" w:rsidRDefault="00C8488C" w:rsidP="00213DFD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64:34:01:05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Display of placard.</w:t>
      </w:r>
    </w:p>
    <w:p w:rsidR="00C8488C" w:rsidRDefault="00C8488C" w:rsidP="00213DFD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64:34:</w:t>
      </w:r>
      <w:smartTag w:uri="urn:schemas-microsoft-com:office:smarttags" w:element="time">
        <w:smartTagPr>
          <w:attr w:name="Minute" w:val="6"/>
          <w:attr w:name="Hour" w:val="13"/>
        </w:smartTagPr>
        <w:r>
          <w:rPr>
            <w:rFonts w:ascii="Times New Roman" w:hAnsi="Times New Roman" w:cs="Times New Roman"/>
            <w:sz w:val="24"/>
            <w:szCs w:val="24"/>
          </w:rPr>
          <w:t>01:06</w:t>
        </w:r>
      </w:smartTag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Repealed.</w:t>
      </w:r>
    </w:p>
    <w:p w:rsidR="00C8488C" w:rsidRDefault="00C8488C" w:rsidP="00213DFD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C8488C" w:rsidRDefault="00C8488C" w:rsidP="00213DFD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sectPr w:rsidR="00C8488C" w:rsidSect="00C8488C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C11D1"/>
    <w:rsid w:val="00114090"/>
    <w:rsid w:val="00195E31"/>
    <w:rsid w:val="001B7C4D"/>
    <w:rsid w:val="001F7C12"/>
    <w:rsid w:val="00213DFD"/>
    <w:rsid w:val="002168E8"/>
    <w:rsid w:val="002B658E"/>
    <w:rsid w:val="002D79DF"/>
    <w:rsid w:val="00375B96"/>
    <w:rsid w:val="00443059"/>
    <w:rsid w:val="004578F1"/>
    <w:rsid w:val="0047776D"/>
    <w:rsid w:val="004F6F19"/>
    <w:rsid w:val="005222BA"/>
    <w:rsid w:val="00551A3F"/>
    <w:rsid w:val="00556ED7"/>
    <w:rsid w:val="0060340B"/>
    <w:rsid w:val="006231DB"/>
    <w:rsid w:val="006448A3"/>
    <w:rsid w:val="006E4B21"/>
    <w:rsid w:val="00732F3C"/>
    <w:rsid w:val="0079044B"/>
    <w:rsid w:val="007F117A"/>
    <w:rsid w:val="00822D77"/>
    <w:rsid w:val="008571DB"/>
    <w:rsid w:val="00970A8D"/>
    <w:rsid w:val="00982FD0"/>
    <w:rsid w:val="00A9458C"/>
    <w:rsid w:val="00AC3F9E"/>
    <w:rsid w:val="00AF5B13"/>
    <w:rsid w:val="00BD7CAE"/>
    <w:rsid w:val="00C8488C"/>
    <w:rsid w:val="00C86D67"/>
    <w:rsid w:val="00C95510"/>
    <w:rsid w:val="00CE0E2C"/>
    <w:rsid w:val="00D16C39"/>
    <w:rsid w:val="00DA730E"/>
    <w:rsid w:val="00EC2565"/>
    <w:rsid w:val="00EF3010"/>
    <w:rsid w:val="00F36313"/>
    <w:rsid w:val="00F703DB"/>
    <w:rsid w:val="00F841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13DFD"/>
    <w:pPr>
      <w:widowControl w:val="0"/>
      <w:autoSpaceDE w:val="0"/>
      <w:autoSpaceDN w:val="0"/>
    </w:pPr>
    <w:rPr>
      <w:rFonts w:ascii="Times" w:hAnsi="Times" w:cs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53</Words>
  <Characters>303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64:34:01</dc:title>
  <dc:subject/>
  <dc:creator>lrpr14533</dc:creator>
  <cp:keywords/>
  <dc:description/>
  <cp:lastModifiedBy>lrpr14533</cp:lastModifiedBy>
  <cp:revision>1</cp:revision>
  <dcterms:created xsi:type="dcterms:W3CDTF">2005-03-15T15:40:00Z</dcterms:created>
  <dcterms:modified xsi:type="dcterms:W3CDTF">2005-03-15T15:41:00Z</dcterms:modified>
</cp:coreProperties>
</file>