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783C" w:rsidRDefault="001C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ARTICLES 64:76 TO 64:79</w:t>
      </w:r>
    </w:p>
    <w:p w:rsidR="001C783C" w:rsidRDefault="001C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C783C" w:rsidRDefault="001C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RESERVED</w:t>
      </w:r>
    </w:p>
    <w:p w:rsidR="001C783C" w:rsidRDefault="001C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1C783C" w:rsidRDefault="001C783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1C783C" w:rsidSect="001C783C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C783C"/>
    <w:rsid w:val="001C78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C783C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</Words>
  <Characters>29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ARTICLES 64:76 TO 64:79</dc:title>
  <dc:subject/>
  <dc:creator>Legislative Research Council</dc:creator>
  <cp:keywords/>
  <dc:description/>
  <cp:lastModifiedBy>LRPR14533</cp:lastModifiedBy>
  <cp:revision>1</cp:revision>
  <cp:lastPrinted>1999-05-10T14:48:00Z</cp:lastPrinted>
  <dcterms:created xsi:type="dcterms:W3CDTF">1997-10-29T16:55:00Z</dcterms:created>
  <dcterms:modified xsi:type="dcterms:W3CDTF">1999-05-10T14:48:00Z</dcterms:modified>
</cp:coreProperties>
</file>