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600" w:rsidRDefault="00BB6600" w:rsidP="00C04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67:11:01</w:t>
      </w:r>
    </w:p>
    <w:p w:rsidR="00BB6600" w:rsidRDefault="00BB6600" w:rsidP="00C04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6600" w:rsidRDefault="00BB6600" w:rsidP="00C04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BB6600" w:rsidRDefault="00BB6600" w:rsidP="00C04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6600" w:rsidRDefault="00BB6600" w:rsidP="00C04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6600" w:rsidRDefault="00BB6600" w:rsidP="00C04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B6600" w:rsidRDefault="00BB6600" w:rsidP="00C04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67:11:01:01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Petition for declaratory ruling.</w:t>
      </w:r>
    </w:p>
    <w:p w:rsidR="00BB6600" w:rsidRDefault="00BB6600" w:rsidP="00C04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1"/>
          <w:attr w:name="Hour" w:val="11"/>
        </w:smartTagPr>
        <w:r>
          <w:rPr>
            <w:rFonts w:ascii="Times New Roman" w:hAnsi="Times New Roman"/>
            <w:sz w:val="24"/>
          </w:rPr>
          <w:t>11:01:02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BB6600" w:rsidRDefault="00BB6600" w:rsidP="00C04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1"/>
          <w:attr w:name="Hour" w:val="11"/>
        </w:smartTagPr>
        <w:r>
          <w:rPr>
            <w:rFonts w:ascii="Times New Roman" w:hAnsi="Times New Roman"/>
            <w:sz w:val="24"/>
          </w:rPr>
          <w:t>11:01:03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Federal poverty level.</w:t>
      </w:r>
    </w:p>
    <w:p w:rsidR="00BB6600" w:rsidRDefault="00BB6600" w:rsidP="00C04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6600" w:rsidRDefault="00BB6600" w:rsidP="00C04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B6600" w:rsidSect="00BB660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3C788A"/>
    <w:rsid w:val="00443059"/>
    <w:rsid w:val="004578F1"/>
    <w:rsid w:val="0047776D"/>
    <w:rsid w:val="004F3560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70A8D"/>
    <w:rsid w:val="00982FD0"/>
    <w:rsid w:val="00A9458C"/>
    <w:rsid w:val="00AC3F9E"/>
    <w:rsid w:val="00AF5B13"/>
    <w:rsid w:val="00BB6600"/>
    <w:rsid w:val="00BD7CAE"/>
    <w:rsid w:val="00C0482A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482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</Words>
  <Characters>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67:11:01</dc:title>
  <dc:subject/>
  <dc:creator>lrpr14533</dc:creator>
  <cp:keywords/>
  <dc:description/>
  <cp:lastModifiedBy>lrpr14533</cp:lastModifiedBy>
  <cp:revision>1</cp:revision>
  <dcterms:created xsi:type="dcterms:W3CDTF">2005-03-17T15:07:00Z</dcterms:created>
  <dcterms:modified xsi:type="dcterms:W3CDTF">2005-03-17T15:08:00Z</dcterms:modified>
</cp:coreProperties>
</file>