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A36" w:rsidRDefault="00366A36" w:rsidP="00174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67:17:02:15.  Appellant improperly influenced to withdraw or abandon fair hearing.</w:t>
      </w:r>
      <w:r>
        <w:rPr>
          <w:rFonts w:ascii="Times New Roman" w:hAnsi="Times New Roman"/>
          <w:sz w:val="24"/>
        </w:rPr>
        <w:t xml:space="preserve"> Repealed.</w:t>
      </w:r>
    </w:p>
    <w:p w:rsidR="00366A36" w:rsidRDefault="00366A36" w:rsidP="00174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6A36" w:rsidRDefault="00366A36" w:rsidP="00174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12:03:15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repealed, 35 SDR 166, effective </w:t>
      </w:r>
      <w:smartTag w:uri="urn:schemas-microsoft-com:office:smarttags" w:element="date">
        <w:smartTagPr>
          <w:attr w:name="Year" w:val="2008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2008</w:t>
        </w:r>
      </w:smartTag>
      <w:r>
        <w:rPr>
          <w:rFonts w:ascii="Times New Roman" w:hAnsi="Times New Roman"/>
          <w:sz w:val="24"/>
        </w:rPr>
        <w:t>.</w:t>
      </w:r>
    </w:p>
    <w:p w:rsidR="00366A36" w:rsidRDefault="00366A36" w:rsidP="00174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6A36" w:rsidSect="00366A3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442D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66A36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442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2008-12-17T14:31:00Z</dcterms:created>
  <dcterms:modified xsi:type="dcterms:W3CDTF">2008-12-17T14:31:00Z</dcterms:modified>
</cp:coreProperties>
</file>