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403" w:rsidRDefault="00AE4403" w:rsidP="00530D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67:40:02</w:t>
      </w:r>
    </w:p>
    <w:p w:rsidR="00AE4403" w:rsidRDefault="00AE4403" w:rsidP="00530D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AE4403" w:rsidRDefault="00AE4403" w:rsidP="00530D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GRANTEE FINANCIAL STANDARDS AND PROCEDURES</w:t>
      </w:r>
    </w:p>
    <w:p w:rsidR="00AE4403" w:rsidRDefault="00AE4403" w:rsidP="00530D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122, effective January 7, 2014)</w:t>
      </w:r>
    </w:p>
    <w:p w:rsidR="00AE4403" w:rsidRDefault="00AE4403" w:rsidP="00530D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AE4403" w:rsidRDefault="00AE4403" w:rsidP="00530D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AE440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0D13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30D13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4403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75079"/>
    <w:rsid w:val="00E97D22"/>
    <w:rsid w:val="00EA6703"/>
    <w:rsid w:val="00ED49FB"/>
    <w:rsid w:val="00ED5026"/>
    <w:rsid w:val="00EE1DC5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16</Words>
  <Characters>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2014-01-20T15:11:00Z</dcterms:created>
  <dcterms:modified xsi:type="dcterms:W3CDTF">2014-01-20T15:13:00Z</dcterms:modified>
</cp:coreProperties>
</file>