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173" w:rsidRDefault="009E5173" w:rsidP="008440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67:40:04</w:t>
      </w:r>
    </w:p>
    <w:p w:rsidR="009E5173" w:rsidRDefault="009E5173" w:rsidP="008440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E5173" w:rsidRDefault="009E5173" w:rsidP="008440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PROCUREMENT STANDARDS</w:t>
      </w:r>
    </w:p>
    <w:p w:rsidR="009E5173" w:rsidRDefault="009E5173" w:rsidP="008440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9E5173" w:rsidRDefault="009E5173" w:rsidP="008440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E5173" w:rsidRDefault="009E5173" w:rsidP="008440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9E517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020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020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9E5173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2014-01-20T15:15:00Z</dcterms:created>
  <dcterms:modified xsi:type="dcterms:W3CDTF">2014-01-20T15:16:00Z</dcterms:modified>
</cp:coreProperties>
</file>