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67:49</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ENFORCEMENT OF REMEDIES FOR NURSING FACILITY DEFICIENCIES</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67:49:01</w:t>
      </w:r>
      <w:r>
        <w:rPr>
          <w:rFonts w:ascii="Times New Roman" w:hAnsi="Times New Roman"/>
          <w:sz w:val="24"/>
        </w:rPr>
        <w:tab/>
      </w:r>
      <w:r>
        <w:rPr>
          <w:rFonts w:ascii="Times New Roman" w:hAnsi="Times New Roman"/>
          <w:sz w:val="24"/>
        </w:rPr>
        <w:tab/>
      </w:r>
      <w:r>
        <w:rPr>
          <w:rFonts w:ascii="Times New Roman" w:hAnsi="Times New Roman"/>
          <w:sz w:val="24"/>
        </w:rPr>
        <w:tab/>
        <w:t>Enforcement of remedies for nursing facility deficiencies.</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67:49:01</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ENFORCEMENT OF REMEDIES FOR NURSING FACILITY DEFICIENCIES</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67:49:01:01</w:t>
      </w:r>
      <w:r>
        <w:rPr>
          <w:rFonts w:ascii="Times New Roman" w:hAnsi="Times New Roman"/>
          <w:sz w:val="24"/>
        </w:rPr>
        <w:tab/>
      </w:r>
      <w:r>
        <w:rPr>
          <w:rFonts w:ascii="Times New Roman" w:hAnsi="Times New Roman"/>
          <w:sz w:val="24"/>
        </w:rPr>
        <w:tab/>
        <w:t>Reserved.</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2016" w:hanging="2016"/>
        <w:jc w:val="both"/>
        <w:rPr>
          <w:rFonts w:ascii="Times New Roman" w:hAnsi="Times New Roman"/>
          <w:sz w:val="24"/>
        </w:rPr>
      </w:pPr>
      <w:r>
        <w:rPr>
          <w:rFonts w:ascii="Times New Roman" w:hAnsi="Times New Roman"/>
          <w:sz w:val="24"/>
        </w:rPr>
        <w:t>67:49:01:02</w:t>
      </w:r>
      <w:r>
        <w:rPr>
          <w:rFonts w:ascii="Times New Roman" w:hAnsi="Times New Roman"/>
          <w:sz w:val="24"/>
        </w:rPr>
        <w:tab/>
      </w:r>
      <w:r>
        <w:rPr>
          <w:rFonts w:ascii="Times New Roman" w:hAnsi="Times New Roman"/>
          <w:sz w:val="24"/>
        </w:rPr>
        <w:tab/>
        <w:t>Medicaid program -- Use of federal methods and rules for survey, certification, and enforcement of nursing facilities.</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67:49:01:01.  Reserved.</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67:49:01:02.  Medicaid program -- Use of federal methods and rules for survey, certification, and enforcement of nursing facilities.</w:t>
      </w:r>
      <w:r>
        <w:rPr>
          <w:rFonts w:ascii="Times New Roman" w:hAnsi="Times New Roman"/>
          <w:sz w:val="24"/>
        </w:rPr>
        <w:t xml:space="preserve"> Unless otherwise specified in this article, in complying with the federal requirements for the survey, certification, and enforcement of skilled nursing facilities and nursing facilities, the Department of Social Services shall follow the regulations set forth in 42 C.F.R §§ 488.400 to 488.456, inclusive, as amended to January 1, 2013.</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22 SDR 23, effective August 8, 1995; 22 SDR 70, effective October 31, 1995; 40 SDR 122, effective January 7, 2014.</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28-6-1.</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28-6-1.</w:t>
      </w:r>
    </w:p>
    <w:p w:rsidR="00C06928" w:rsidRDefault="00C069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06928" w:rsidSect="00C06928">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E0233"/>
    <w:rsid w:val="003E0233"/>
    <w:rsid w:val="0046606C"/>
    <w:rsid w:val="00C06928"/>
    <w:rsid w:val="00E325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4B29C7"/>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1</Pages>
  <Words>162</Words>
  <Characters>924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67</dc:title>
  <dc:subject/>
  <dc:creator>Legislative Research Council</dc:creator>
  <cp:keywords/>
  <dc:description/>
  <cp:lastModifiedBy>Pirnat, Marge</cp:lastModifiedBy>
  <cp:revision>3</cp:revision>
  <cp:lastPrinted>2014-01-21T15:46:00Z</cp:lastPrinted>
  <dcterms:created xsi:type="dcterms:W3CDTF">1997-09-25T20:49:00Z</dcterms:created>
  <dcterms:modified xsi:type="dcterms:W3CDTF">2014-02-04T17:04:00Z</dcterms:modified>
</cp:coreProperties>
</file>