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808" w:rsidRDefault="00E84808" w:rsidP="008C4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67:49:01:01.  Reserved.</w:t>
      </w:r>
    </w:p>
    <w:p w:rsidR="00E84808" w:rsidRDefault="00E84808" w:rsidP="008C4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4808" w:rsidSect="00E8480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0F3A12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C4E15"/>
    <w:rsid w:val="008D5307"/>
    <w:rsid w:val="00952E00"/>
    <w:rsid w:val="00955C54"/>
    <w:rsid w:val="00967A02"/>
    <w:rsid w:val="009D4D38"/>
    <w:rsid w:val="009E4764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84808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E1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3</Words>
  <Characters>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2005-04-06T15:16:00Z</dcterms:created>
  <dcterms:modified xsi:type="dcterms:W3CDTF">2005-04-06T15:22:00Z</dcterms:modified>
</cp:coreProperties>
</file>