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7E0" w:rsidRDefault="000777E0" w:rsidP="00D31D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12:77:01</w:t>
      </w:r>
    </w:p>
    <w:p w:rsidR="000777E0" w:rsidRDefault="000777E0" w:rsidP="00D31D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777E0" w:rsidRDefault="000777E0" w:rsidP="00D31D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</w:t>
      </w:r>
    </w:p>
    <w:p w:rsidR="000777E0" w:rsidRDefault="000777E0" w:rsidP="00D31D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777E0" w:rsidRDefault="000777E0" w:rsidP="00D31D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777E0" w:rsidRDefault="000777E0" w:rsidP="00D31D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777E0" w:rsidRDefault="000777E0" w:rsidP="00D31D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12:77:01:01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 for requesting declaratory rulings.</w:t>
      </w:r>
    </w:p>
    <w:p w:rsidR="000777E0" w:rsidRDefault="000777E0" w:rsidP="00D31D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777E0" w:rsidRDefault="000777E0" w:rsidP="00D31D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777E0" w:rsidSect="000777E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777E0"/>
    <w:rsid w:val="000C177B"/>
    <w:rsid w:val="001759A3"/>
    <w:rsid w:val="00213F8B"/>
    <w:rsid w:val="002331DF"/>
    <w:rsid w:val="005016CD"/>
    <w:rsid w:val="00667DF8"/>
    <w:rsid w:val="00930C91"/>
    <w:rsid w:val="00A37C8E"/>
    <w:rsid w:val="00BD2CC9"/>
    <w:rsid w:val="00D31DAA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1DA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</Words>
  <Characters>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12:77:01</dc:title>
  <dc:subject/>
  <dc:creator>lrpr13879</dc:creator>
  <cp:keywords/>
  <dc:description/>
  <cp:lastModifiedBy>lrpr13879</cp:lastModifiedBy>
  <cp:revision>1</cp:revision>
  <dcterms:created xsi:type="dcterms:W3CDTF">2004-06-04T16:47:00Z</dcterms:created>
  <dcterms:modified xsi:type="dcterms:W3CDTF">2004-06-04T16:48:00Z</dcterms:modified>
</cp:coreProperties>
</file>