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67:56:01:01.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"Advocate," any trained employee or volunteer working for a shelter or service program to support an individual seeking or receiving services; and</w:t>
      </w: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"Confidential information," any written, oral, or electronic communication between a person seeking or receiving services and an advocate; any records or written, oral, or electronic information identifying an individual seeking or receiving services; and any information relating to services provided to an individual including the location of services.</w:t>
      </w: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129, effective February 6, 1990; 19 SDR 168, effective May 9, 1993; transferred from § 1:10:01:01 by SL 1994, ch 212, § 2, effective July 1, 1994; 38 SDR 105, effective December 12, 2011.</w:t>
      </w: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25-10-30.</w:t>
      </w: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25-10-28.</w:t>
      </w:r>
    </w:p>
    <w:p w:rsidR="008867CB" w:rsidRDefault="008867CB" w:rsidP="00DA24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867C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2406"/>
    <w:rsid w:val="0004740F"/>
    <w:rsid w:val="001164E4"/>
    <w:rsid w:val="0014271E"/>
    <w:rsid w:val="0015669C"/>
    <w:rsid w:val="00182573"/>
    <w:rsid w:val="00185BA7"/>
    <w:rsid w:val="002856D5"/>
    <w:rsid w:val="002A3042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D2FF9"/>
    <w:rsid w:val="00613B40"/>
    <w:rsid w:val="00632B6F"/>
    <w:rsid w:val="0069544A"/>
    <w:rsid w:val="00696AA7"/>
    <w:rsid w:val="006D479B"/>
    <w:rsid w:val="00776B3D"/>
    <w:rsid w:val="00790AC6"/>
    <w:rsid w:val="007F41FB"/>
    <w:rsid w:val="00886225"/>
    <w:rsid w:val="008867CB"/>
    <w:rsid w:val="00887600"/>
    <w:rsid w:val="00902683"/>
    <w:rsid w:val="009F4D61"/>
    <w:rsid w:val="00A11D01"/>
    <w:rsid w:val="00A22050"/>
    <w:rsid w:val="00A53871"/>
    <w:rsid w:val="00A56A55"/>
    <w:rsid w:val="00A74122"/>
    <w:rsid w:val="00AE3709"/>
    <w:rsid w:val="00B36190"/>
    <w:rsid w:val="00B75032"/>
    <w:rsid w:val="00B953EE"/>
    <w:rsid w:val="00B95608"/>
    <w:rsid w:val="00BD1496"/>
    <w:rsid w:val="00BF6641"/>
    <w:rsid w:val="00D71F5B"/>
    <w:rsid w:val="00DA2406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240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127</Words>
  <Characters>724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2011-12-01T15:49:00Z</dcterms:created>
  <dcterms:modified xsi:type="dcterms:W3CDTF">2011-12-01T15:49:00Z</dcterms:modified>
</cp:coreProperties>
</file>