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17:10:01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DEFINITIONS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</w:pP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17:10:01:01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17:10:01:02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17:10:01:03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17:10:01:04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17:10:01:05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17:10:01:06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17:10:01:07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17:10:01:08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17:10:01:09</w:t>
      </w:r>
      <w:r>
        <w:tab/>
      </w:r>
      <w:r>
        <w:tab/>
        <w:t>Repealed.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17:10:01:10</w:t>
      </w:r>
      <w:r>
        <w:tab/>
      </w:r>
      <w:r>
        <w:tab/>
        <w:t>Definitions.</w:t>
      </w: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5769A" w:rsidRDefault="0035769A" w:rsidP="006273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5769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73C2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60ECB"/>
    <w:rsid w:val="00261533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69A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48EA"/>
    <w:rsid w:val="004E4C6D"/>
    <w:rsid w:val="004E681D"/>
    <w:rsid w:val="004F10E3"/>
    <w:rsid w:val="004F248A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273C2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74C0"/>
    <w:rsid w:val="007B7869"/>
    <w:rsid w:val="007B7EA7"/>
    <w:rsid w:val="007C14C8"/>
    <w:rsid w:val="007C1C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BCA"/>
    <w:rsid w:val="00951284"/>
    <w:rsid w:val="009513D5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2014-10-01T23:01:00Z</dcterms:created>
  <dcterms:modified xsi:type="dcterms:W3CDTF">2014-10-01T23:01:00Z</dcterms:modified>
</cp:coreProperties>
</file>