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DC1" w:rsidRDefault="00660DC1" w:rsidP="006C50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17:10:01</w:t>
        </w:r>
      </w:smartTag>
      <w:r>
        <w:rPr>
          <w:rFonts w:ascii="Times New Roman" w:hAnsi="Times New Roman"/>
          <w:b/>
          <w:sz w:val="24"/>
        </w:rPr>
        <w:t>:09.  Inmate.</w:t>
      </w:r>
      <w:r>
        <w:rPr>
          <w:rFonts w:ascii="Times New Roman" w:hAnsi="Times New Roman"/>
          <w:sz w:val="24"/>
        </w:rPr>
        <w:t xml:space="preserve"> Repealed.</w:t>
      </w:r>
    </w:p>
    <w:p w:rsidR="00660DC1" w:rsidRDefault="00660DC1" w:rsidP="006C50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0DC1" w:rsidRDefault="00660DC1" w:rsidP="006C50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9"/>
          <w:attr w:name="Hour" w:val="13"/>
        </w:smartTagPr>
        <w:r>
          <w:rPr>
            <w:rFonts w:ascii="Times New Roman" w:hAnsi="Times New Roman"/>
            <w:sz w:val="24"/>
          </w:rPr>
          <w:t>01:09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660DC1" w:rsidRDefault="00660DC1" w:rsidP="006C50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60DC1" w:rsidSect="00660DC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0DC1"/>
    <w:rsid w:val="00667DF8"/>
    <w:rsid w:val="006C50D0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50D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2004-06-04T17:00:00Z</dcterms:created>
  <dcterms:modified xsi:type="dcterms:W3CDTF">2004-06-04T17:00:00Z</dcterms:modified>
</cp:coreProperties>
</file>