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91" w:rsidRDefault="00CB3091" w:rsidP="008E45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:09.  Full maintenance defined.</w:t>
      </w:r>
      <w:r>
        <w:rPr>
          <w:rFonts w:ascii="Times New Roman" w:hAnsi="Times New Roman"/>
          <w:sz w:val="24"/>
        </w:rPr>
        <w:t xml:space="preserve"> Repealed.</w:t>
      </w:r>
    </w:p>
    <w:p w:rsidR="00CB3091" w:rsidRDefault="00CB3091" w:rsidP="008E45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3091" w:rsidRDefault="00CB3091" w:rsidP="008E45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9"/>
          <w:attr w:name="Hour" w:val="14"/>
        </w:smartTagPr>
        <w:r>
          <w:rPr>
            <w:rFonts w:ascii="Times New Roman" w:hAnsi="Times New Roman"/>
            <w:sz w:val="24"/>
          </w:rPr>
          <w:t>02:09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CB3091" w:rsidRDefault="00CB3091" w:rsidP="008E45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3091" w:rsidSect="00CB309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8E45D3"/>
    <w:rsid w:val="00930C91"/>
    <w:rsid w:val="00A37C8E"/>
    <w:rsid w:val="00BD2CC9"/>
    <w:rsid w:val="00CB3091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5D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2004-06-04T17:04:00Z</dcterms:created>
  <dcterms:modified xsi:type="dcterms:W3CDTF">2004-06-04T17:04:00Z</dcterms:modified>
</cp:coreProperties>
</file>