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91A" w:rsidRDefault="00C5091A" w:rsidP="00D574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:11.  Employment of relatives.</w:t>
      </w:r>
      <w:r>
        <w:rPr>
          <w:rFonts w:ascii="Times New Roman" w:hAnsi="Times New Roman"/>
          <w:sz w:val="24"/>
        </w:rPr>
        <w:t xml:space="preserve"> Repealed.</w:t>
      </w:r>
    </w:p>
    <w:p w:rsidR="00C5091A" w:rsidRDefault="00C5091A" w:rsidP="00D574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091A" w:rsidRDefault="00C5091A" w:rsidP="00D574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1"/>
          <w:attr w:name="Hour" w:val="14"/>
        </w:smartTagPr>
        <w:r>
          <w:rPr>
            <w:rFonts w:ascii="Times New Roman" w:hAnsi="Times New Roman"/>
            <w:sz w:val="24"/>
          </w:rPr>
          <w:t>02:11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C5091A" w:rsidRDefault="00C5091A" w:rsidP="00D574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091A" w:rsidSect="00C5091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D2CC9"/>
    <w:rsid w:val="00C5091A"/>
    <w:rsid w:val="00D5745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45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2004-06-04T17:05:00Z</dcterms:created>
  <dcterms:modified xsi:type="dcterms:W3CDTF">2004-06-04T17:05:00Z</dcterms:modified>
</cp:coreProperties>
</file>