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FE4" w:rsidRDefault="00697FE4" w:rsidP="006E43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:12.  Procedure for employee transfers.</w:t>
      </w:r>
      <w:r>
        <w:rPr>
          <w:rFonts w:ascii="Times New Roman" w:hAnsi="Times New Roman"/>
          <w:sz w:val="24"/>
        </w:rPr>
        <w:t xml:space="preserve"> Repealed.</w:t>
      </w:r>
    </w:p>
    <w:p w:rsidR="00697FE4" w:rsidRDefault="00697FE4" w:rsidP="006E43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97FE4" w:rsidRDefault="00697FE4" w:rsidP="006E43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2"/>
          <w:attr w:name="Hour" w:val="14"/>
        </w:smartTagPr>
        <w:r>
          <w:rPr>
            <w:rFonts w:ascii="Times New Roman" w:hAnsi="Times New Roman"/>
            <w:sz w:val="24"/>
          </w:rPr>
          <w:t>02:12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697FE4" w:rsidRDefault="00697FE4" w:rsidP="006E43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97FE4" w:rsidSect="00697FE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697FE4"/>
    <w:rsid w:val="006E4305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430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2004-06-04T17:05:00Z</dcterms:created>
  <dcterms:modified xsi:type="dcterms:W3CDTF">2004-06-04T17:05:00Z</dcterms:modified>
</cp:coreProperties>
</file>