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280" w:rsidRDefault="00C01280" w:rsidP="00D81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17:10:02</w:t>
        </w:r>
      </w:smartTag>
      <w:r>
        <w:rPr>
          <w:rFonts w:ascii="Times New Roman" w:hAnsi="Times New Roman"/>
          <w:b/>
          <w:sz w:val="24"/>
        </w:rPr>
        <w:t>:13.  Use of institutional facilities.</w:t>
      </w:r>
      <w:r>
        <w:rPr>
          <w:rFonts w:ascii="Times New Roman" w:hAnsi="Times New Roman"/>
          <w:sz w:val="24"/>
        </w:rPr>
        <w:t xml:space="preserve"> Repealed.</w:t>
      </w:r>
    </w:p>
    <w:p w:rsidR="00C01280" w:rsidRDefault="00C01280" w:rsidP="00D81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1280" w:rsidRDefault="00C01280" w:rsidP="00D81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13"/>
          <w:attr w:name="Hour" w:val="14"/>
        </w:smartTagPr>
        <w:r>
          <w:rPr>
            <w:rFonts w:ascii="Times New Roman" w:hAnsi="Times New Roman"/>
            <w:sz w:val="24"/>
          </w:rPr>
          <w:t>02:13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C01280" w:rsidRDefault="00C01280" w:rsidP="00D81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01280" w:rsidSect="00C0128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A37C8E"/>
    <w:rsid w:val="00BD2CC9"/>
    <w:rsid w:val="00C01280"/>
    <w:rsid w:val="00D81A08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A0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2004-06-04T17:05:00Z</dcterms:created>
  <dcterms:modified xsi:type="dcterms:W3CDTF">2004-06-04T17:05:00Z</dcterms:modified>
</cp:coreProperties>
</file>