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12A" w:rsidRDefault="0018012A" w:rsidP="006856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:15.  Handling of escapes or walkaways.</w:t>
      </w:r>
      <w:r>
        <w:rPr>
          <w:rFonts w:ascii="Times New Roman" w:hAnsi="Times New Roman"/>
          <w:sz w:val="24"/>
        </w:rPr>
        <w:t xml:space="preserve"> Repealed.</w:t>
      </w:r>
    </w:p>
    <w:p w:rsidR="0018012A" w:rsidRDefault="0018012A" w:rsidP="006856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12A" w:rsidRDefault="0018012A" w:rsidP="006856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5"/>
          <w:attr w:name="Hour" w:val="14"/>
        </w:smartTagPr>
        <w:r>
          <w:rPr>
            <w:rFonts w:ascii="Times New Roman" w:hAnsi="Times New Roman"/>
            <w:sz w:val="24"/>
          </w:rPr>
          <w:t>02:15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18012A" w:rsidRDefault="0018012A" w:rsidP="006856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18012A" w:rsidSect="0018012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8012A"/>
    <w:rsid w:val="00213F8B"/>
    <w:rsid w:val="002331DF"/>
    <w:rsid w:val="005016CD"/>
    <w:rsid w:val="006136E5"/>
    <w:rsid w:val="00667DF8"/>
    <w:rsid w:val="006856DF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6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2004-06-04T17:06:00Z</dcterms:created>
  <dcterms:modified xsi:type="dcterms:W3CDTF">2004-06-04T17:06:00Z</dcterms:modified>
</cp:coreProperties>
</file>