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5EF" w:rsidRDefault="004575EF" w:rsidP="00742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</w:t>
      </w:r>
      <w:smartTag w:uri="urn:schemas-microsoft-com:office:smarttags" w:element="time">
        <w:smartTagPr>
          <w:attr w:name="Minute" w:val="5"/>
          <w:attr w:name="Hour" w:val="10"/>
        </w:smartTagPr>
        <w:r>
          <w:rPr>
            <w:rFonts w:ascii="Times New Roman" w:hAnsi="Times New Roman"/>
            <w:b/>
            <w:sz w:val="24"/>
          </w:rPr>
          <w:t>10:05</w:t>
        </w:r>
      </w:smartTag>
    </w:p>
    <w:p w:rsidR="004575EF" w:rsidRDefault="004575EF" w:rsidP="00742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575EF" w:rsidRDefault="004575EF" w:rsidP="00742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COMPLAINTS</w:t>
      </w:r>
    </w:p>
    <w:p w:rsidR="004575EF" w:rsidRDefault="004575EF" w:rsidP="00742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(Repealed, 24 SDR 44, effective October 14, 1997)</w:t>
      </w:r>
    </w:p>
    <w:p w:rsidR="004575EF" w:rsidRDefault="004575EF" w:rsidP="00742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575EF" w:rsidRDefault="004575EF" w:rsidP="00742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4575EF" w:rsidSect="004575E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575EF"/>
    <w:rsid w:val="005016CD"/>
    <w:rsid w:val="006136E5"/>
    <w:rsid w:val="00667DF8"/>
    <w:rsid w:val="007424F0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4F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17:10:05</dc:title>
  <dc:subject/>
  <dc:creator>lrpr13879</dc:creator>
  <cp:keywords/>
  <dc:description/>
  <cp:lastModifiedBy>lrpr13879</cp:lastModifiedBy>
  <cp:revision>1</cp:revision>
  <dcterms:created xsi:type="dcterms:W3CDTF">2004-06-04T17:08:00Z</dcterms:created>
  <dcterms:modified xsi:type="dcterms:W3CDTF">2004-06-04T17:08:00Z</dcterms:modified>
</cp:coreProperties>
</file>