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C9E" w:rsidRDefault="00B06C9E" w:rsidP="0047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70:05:02:03.  Reserved.</w:t>
      </w:r>
    </w:p>
    <w:p w:rsidR="00B06C9E" w:rsidRDefault="00B06C9E" w:rsidP="0047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6C9E" w:rsidSect="00B06C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3ADF"/>
    <w:rsid w:val="001B7C4D"/>
    <w:rsid w:val="001F7C12"/>
    <w:rsid w:val="0020010E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0DAC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15BC8"/>
    <w:rsid w:val="006231DB"/>
    <w:rsid w:val="006448A3"/>
    <w:rsid w:val="006D0C10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D6011"/>
    <w:rsid w:val="00AF5B13"/>
    <w:rsid w:val="00B06C9E"/>
    <w:rsid w:val="00B865F4"/>
    <w:rsid w:val="00BA2D56"/>
    <w:rsid w:val="00BD7CAE"/>
    <w:rsid w:val="00C1072F"/>
    <w:rsid w:val="00C33011"/>
    <w:rsid w:val="00C86D67"/>
    <w:rsid w:val="00C95510"/>
    <w:rsid w:val="00CE0E2C"/>
    <w:rsid w:val="00CF3FB7"/>
    <w:rsid w:val="00D16C39"/>
    <w:rsid w:val="00DA730E"/>
    <w:rsid w:val="00E20D27"/>
    <w:rsid w:val="00E21CBE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</Words>
  <Characters>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2005-04-08T17:28:00Z</dcterms:created>
  <dcterms:modified xsi:type="dcterms:W3CDTF">2005-04-08T17:28:00Z</dcterms:modified>
</cp:coreProperties>
</file>