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AF5" w:rsidRDefault="00533AF5" w:rsidP="001D05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17:61:02:02.  Conditions for aftercare.</w:t>
      </w:r>
      <w:r>
        <w:rPr>
          <w:rFonts w:ascii="Times New Roman" w:hAnsi="Times New Roman"/>
          <w:sz w:val="24"/>
        </w:rPr>
        <w:t xml:space="preserve"> Repealed.</w:t>
      </w:r>
    </w:p>
    <w:p w:rsidR="00533AF5" w:rsidRDefault="00533AF5" w:rsidP="001D05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3AF5" w:rsidRDefault="00533AF5" w:rsidP="001D05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533AF5" w:rsidRDefault="00533AF5" w:rsidP="001D05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33AF5" w:rsidSect="00533AF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D05E8"/>
    <w:rsid w:val="00213F8B"/>
    <w:rsid w:val="002331DF"/>
    <w:rsid w:val="005016CD"/>
    <w:rsid w:val="00533AF5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05E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2004-06-04T19:26:00Z</dcterms:created>
  <dcterms:modified xsi:type="dcterms:W3CDTF">2004-06-04T19:26:00Z</dcterms:modified>
</cp:coreProperties>
</file>