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732" w:rsidRDefault="00082732" w:rsidP="00E521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17:61:02:08.  Maximum supervision.</w:t>
      </w:r>
      <w:r>
        <w:rPr>
          <w:rFonts w:ascii="Times New Roman" w:hAnsi="Times New Roman"/>
          <w:sz w:val="24"/>
        </w:rPr>
        <w:t xml:space="preserve"> Maximum supervision is a classification granted to a person under supervision that requires two personal contacts and one collateral contact each thirty-day period. However, the number of contacts may vary from these requirements based upon individual situations.</w:t>
      </w:r>
    </w:p>
    <w:p w:rsidR="00082732" w:rsidRDefault="00082732" w:rsidP="00E521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2732" w:rsidRDefault="00082732" w:rsidP="00E521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January 4, 1979; 12 SDR 213, effective July 14, 1986; 24 SDR 44, effective October 14, 1997; 30 SDR 198, effective June 23, 2004.</w:t>
      </w:r>
    </w:p>
    <w:p w:rsidR="00082732" w:rsidRDefault="00082732" w:rsidP="00E521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15"/>
          <w:attr w:name="Year" w:val="2020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082732" w:rsidRDefault="00082732" w:rsidP="00E521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24-15-14.</w:t>
      </w:r>
    </w:p>
    <w:p w:rsidR="00082732" w:rsidRDefault="00082732" w:rsidP="00E521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2732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2732" w:rsidRDefault="00082732">
      <w:r>
        <w:separator/>
      </w:r>
    </w:p>
  </w:endnote>
  <w:endnote w:type="continuationSeparator" w:id="0">
    <w:p w:rsidR="00082732" w:rsidRDefault="000827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2732" w:rsidRDefault="00082732">
      <w:r>
        <w:separator/>
      </w:r>
    </w:p>
  </w:footnote>
  <w:footnote w:type="continuationSeparator" w:id="0">
    <w:p w:rsidR="00082732" w:rsidRDefault="0008273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2732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D317A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22DF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21CD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1C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FC2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15FC2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2004-06-19T16:01:00Z</dcterms:created>
  <dcterms:modified xsi:type="dcterms:W3CDTF">2004-06-19T16:13:00Z</dcterms:modified>
</cp:coreProperties>
</file>