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72A" w:rsidRDefault="00CA472A" w:rsidP="00D62B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74:02:01:09.  Forms required showing soil-water compatibility approval of conservation commission for irrigation.</w:t>
      </w:r>
      <w:r>
        <w:rPr>
          <w:rFonts w:ascii="Times New Roman" w:hAnsi="Times New Roman"/>
          <w:sz w:val="24"/>
        </w:rPr>
        <w:t xml:space="preserve"> Repealed.</w:t>
      </w:r>
    </w:p>
    <w:p w:rsidR="00CA472A" w:rsidRDefault="00CA472A" w:rsidP="00D62B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472A" w:rsidRDefault="00CA472A" w:rsidP="00D62B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52:01:01:07, effective July 1, 1979; 9 SDR 96, effective January 30, 1983; 10 SDR 27, effective September 26, 1983; 13 SDR 49, effective October 27, 1986; 13 SDR 129, 13 SDR 141, effective July 1, 1987; 15 SDR 158, effective April 23, 1989; repealed, 24 SDR 90 , effective January 4, 1998.</w:t>
      </w:r>
    </w:p>
    <w:p w:rsidR="00CA472A" w:rsidRDefault="00CA472A" w:rsidP="00D62B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A472A" w:rsidSect="00CA472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A472A"/>
    <w:rsid w:val="00CD4CF7"/>
    <w:rsid w:val="00CD65B4"/>
    <w:rsid w:val="00CD79B3"/>
    <w:rsid w:val="00D0253F"/>
    <w:rsid w:val="00D035A1"/>
    <w:rsid w:val="00D04665"/>
    <w:rsid w:val="00D62B05"/>
    <w:rsid w:val="00D73BEC"/>
    <w:rsid w:val="00D847A8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2B05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69</Words>
  <Characters>397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2</cp:revision>
  <dcterms:created xsi:type="dcterms:W3CDTF">2005-03-31T17:01:00Z</dcterms:created>
  <dcterms:modified xsi:type="dcterms:W3CDTF">2005-03-31T17:02:00Z</dcterms:modified>
</cp:coreProperties>
</file>