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734" w:rsidRDefault="00AF3734" w:rsidP="00F656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17:61:04</w:t>
      </w:r>
    </w:p>
    <w:p w:rsidR="00AF3734" w:rsidRDefault="00AF3734" w:rsidP="00F656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3734" w:rsidRDefault="00AF3734" w:rsidP="00F656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HEARINGS</w:t>
      </w:r>
    </w:p>
    <w:p w:rsidR="00AF3734" w:rsidRDefault="00AF3734" w:rsidP="00F656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3734" w:rsidRDefault="00AF3734" w:rsidP="00F656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3734" w:rsidRDefault="00AF3734" w:rsidP="00F656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F3734" w:rsidRDefault="00AF3734" w:rsidP="00F656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sz w:val="24"/>
          </w:rPr>
          <w:t>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Transferred.</w:t>
      </w:r>
    </w:p>
    <w:p w:rsidR="00AF3734" w:rsidRDefault="00AF3734" w:rsidP="00F656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2"/>
          <w:attr w:name="Hour" w:val="16"/>
        </w:smartTagPr>
        <w:r>
          <w:rPr>
            <w:rFonts w:ascii="Times New Roman" w:hAnsi="Times New Roman"/>
            <w:sz w:val="24"/>
          </w:rPr>
          <w:t>04:02</w:t>
        </w:r>
      </w:smartTag>
      <w:r>
        <w:rPr>
          <w:rFonts w:ascii="Times New Roman" w:hAnsi="Times New Roman"/>
          <w:sz w:val="24"/>
        </w:rPr>
        <w:t xml:space="preserve"> to 17:61:</w:t>
      </w:r>
      <w:smartTag w:uri="urn:schemas-microsoft-com:office:smarttags" w:element="time">
        <w:smartTagPr>
          <w:attr w:name="Minute" w:val="4"/>
          <w:attr w:name="Hour" w:val="16"/>
        </w:smartTagPr>
        <w:r>
          <w:rPr>
            <w:rFonts w:ascii="Times New Roman" w:hAnsi="Times New Roman"/>
            <w:sz w:val="24"/>
          </w:rPr>
          <w:t>04:04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AF3734" w:rsidRDefault="00AF3734" w:rsidP="00F656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F3734" w:rsidRDefault="00AF3734" w:rsidP="00F656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F3734" w:rsidSect="00AF373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930C91"/>
    <w:rsid w:val="00A37C8E"/>
    <w:rsid w:val="00AF3734"/>
    <w:rsid w:val="00BD2CC9"/>
    <w:rsid w:val="00F04922"/>
    <w:rsid w:val="00F65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56D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17:61:04</dc:title>
  <dc:subject/>
  <dc:creator>lrpr13879</dc:creator>
  <cp:keywords/>
  <dc:description/>
  <cp:lastModifiedBy>lrpr13879</cp:lastModifiedBy>
  <cp:revision>1</cp:revision>
  <dcterms:created xsi:type="dcterms:W3CDTF">2004-06-04T19:31:00Z</dcterms:created>
  <dcterms:modified xsi:type="dcterms:W3CDTF">2004-06-04T19:31:00Z</dcterms:modified>
</cp:coreProperties>
</file>