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8EC" w:rsidRDefault="000828EC" w:rsidP="00CC3D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74:02:01:39.  Notice of consideration of cancellation by publication.</w:t>
      </w:r>
      <w:r>
        <w:rPr>
          <w:rFonts w:ascii="Times New Roman" w:hAnsi="Times New Roman"/>
          <w:sz w:val="24"/>
        </w:rPr>
        <w:t xml:space="preserve"> Repealed.</w:t>
      </w:r>
    </w:p>
    <w:p w:rsidR="000828EC" w:rsidRDefault="000828EC" w:rsidP="00CC3D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28EC" w:rsidRDefault="000828EC" w:rsidP="00CC3D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52:01:01:37, effective July 1, 1979; 9 SDR 96, effective January 30, 1983; 10 SDR 27, effective September 26, 1983; repealed, 13 SDR 49, effective October 27, 1986.</w:t>
      </w:r>
    </w:p>
    <w:p w:rsidR="000828EC" w:rsidRDefault="000828EC" w:rsidP="00CC3DE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828EC" w:rsidSect="000828E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828EC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C3DE5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3DE5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2005-03-31T17:16:00Z</dcterms:created>
  <dcterms:modified xsi:type="dcterms:W3CDTF">2005-03-31T17:16:00Z</dcterms:modified>
</cp:coreProperties>
</file>