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28E0" w:rsidRDefault="004F28E0" w:rsidP="004039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74:04:01:07.  Daily records required.</w:t>
      </w:r>
      <w:r>
        <w:rPr>
          <w:rFonts w:ascii="Times New Roman" w:hAnsi="Times New Roman"/>
          <w:sz w:val="24"/>
        </w:rPr>
        <w:t xml:space="preserve"> Repealed.</w:t>
      </w:r>
    </w:p>
    <w:p w:rsidR="004F28E0" w:rsidRDefault="004F28E0" w:rsidP="004039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F28E0" w:rsidRDefault="004F28E0" w:rsidP="004039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34:07:01:07, effective July 1, 1979; 13 SDR 129, 13 SDR 141, effective July 1, 1987; 42 SDR 97, effective January 4, 2016.</w:t>
      </w:r>
    </w:p>
    <w:p w:rsidR="004F28E0" w:rsidRDefault="004F28E0" w:rsidP="004039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F28E0" w:rsidSect="004F28E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8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03963"/>
    <w:rsid w:val="00403963"/>
    <w:rsid w:val="004F28E0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3963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33</Words>
  <Characters>190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2015-12-21T16:46:00Z</dcterms:created>
  <dcterms:modified xsi:type="dcterms:W3CDTF">2015-12-21T16:47:00Z</dcterms:modified>
</cp:coreProperties>
</file>