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9E4" w:rsidRDefault="00E119E4" w:rsidP="003414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74:04:09:19.  Official plans and specifications filed.</w:t>
      </w:r>
      <w:r>
        <w:rPr>
          <w:rFonts w:ascii="Times New Roman" w:hAnsi="Times New Roman"/>
          <w:sz w:val="24"/>
        </w:rPr>
        <w:t xml:space="preserve"> If revisions are made to the approved plans and specifications, an addendum to the plans and specifications or as-built plans and specifications must be completed for each project and one copy must be submitted to the department before system start-up. The water system shall also keep at least one copy available for public inspection.</w:t>
      </w:r>
    </w:p>
    <w:p w:rsidR="00E119E4" w:rsidRDefault="00E119E4" w:rsidP="00940F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119E4" w:rsidRDefault="00E119E4" w:rsidP="00940F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75, effective </w:t>
      </w:r>
      <w:smartTag w:uri="urn:schemas-microsoft-com:office:smarttags" w:element="date">
        <w:smartTagPr>
          <w:attr w:name="Year" w:val="1998"/>
          <w:attr w:name="Day" w:val="18"/>
          <w:attr w:name="Month" w:val="11"/>
        </w:smartTagPr>
        <w:r>
          <w:rPr>
            <w:rFonts w:ascii="Times New Roman" w:hAnsi="Times New Roman"/>
            <w:sz w:val="24"/>
          </w:rPr>
          <w:t>November 18, 1998</w:t>
        </w:r>
      </w:smartTag>
      <w:r>
        <w:rPr>
          <w:rFonts w:ascii="Times New Roman" w:hAnsi="Times New Roman"/>
          <w:sz w:val="24"/>
        </w:rPr>
        <w:t>.</w:t>
      </w:r>
    </w:p>
    <w:p w:rsidR="00E119E4" w:rsidRDefault="00E119E4" w:rsidP="00940F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34A-3A-25.</w:t>
      </w:r>
    </w:p>
    <w:p w:rsidR="00E119E4" w:rsidRDefault="00E119E4" w:rsidP="00940F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34A-3A-25.</w:t>
      </w:r>
    </w:p>
    <w:p w:rsidR="00E119E4" w:rsidRDefault="00E119E4" w:rsidP="00940F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119E4" w:rsidSect="00E119E4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14A9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40F3D"/>
    <w:rsid w:val="00952E00"/>
    <w:rsid w:val="00955C54"/>
    <w:rsid w:val="00967A02"/>
    <w:rsid w:val="009D4D38"/>
    <w:rsid w:val="009E4AF0"/>
    <w:rsid w:val="00A02D8F"/>
    <w:rsid w:val="00A15718"/>
    <w:rsid w:val="00A60B19"/>
    <w:rsid w:val="00AD0EC3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19E4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0EC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76</Words>
  <Characters>438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3</cp:revision>
  <dcterms:created xsi:type="dcterms:W3CDTF">2005-04-04T17:06:00Z</dcterms:created>
  <dcterms:modified xsi:type="dcterms:W3CDTF">2005-04-20T22:48:00Z</dcterms:modified>
</cp:coreProperties>
</file>