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B16" w:rsidRDefault="00800B16" w:rsidP="00B632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74:04:09:20.  Notice of completion.</w:t>
      </w:r>
      <w:r>
        <w:rPr>
          <w:rFonts w:ascii="Times New Roman" w:hAnsi="Times New Roman"/>
          <w:sz w:val="24"/>
        </w:rPr>
        <w:t xml:space="preserve"> The applicant shall submit to the secretary a notice of completion. The notice of completion certifies that the applicant has constructed the water system according to the approved plans and specifications.</w:t>
      </w:r>
    </w:p>
    <w:p w:rsidR="00800B16" w:rsidRDefault="00800B16" w:rsidP="00A42C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00B16" w:rsidRDefault="00800B16" w:rsidP="00A42C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800B16" w:rsidRDefault="00800B16" w:rsidP="00A42C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800B16" w:rsidRDefault="00800B16" w:rsidP="00A42C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800B16" w:rsidRDefault="00800B16" w:rsidP="00A42C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00B16" w:rsidSect="00800B1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00B16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42C5E"/>
    <w:rsid w:val="00A60B19"/>
    <w:rsid w:val="00AC3FA0"/>
    <w:rsid w:val="00AE2717"/>
    <w:rsid w:val="00B14AF5"/>
    <w:rsid w:val="00B60F57"/>
    <w:rsid w:val="00B63259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3FA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54</Words>
  <Characters>311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2005-04-04T17:06:00Z</dcterms:created>
  <dcterms:modified xsi:type="dcterms:W3CDTF">2005-04-20T22:49:00Z</dcterms:modified>
</cp:coreProperties>
</file>