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7A9" w:rsidRDefault="000457A9" w:rsidP="00262C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E033D"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12"/>
          <w:attr w:name="Hour" w:val="17"/>
        </w:smartTagPr>
        <w:r w:rsidRPr="00FE033D">
          <w:rPr>
            <w:rFonts w:ascii="Times New Roman" w:hAnsi="Times New Roman"/>
            <w:b/>
            <w:sz w:val="24"/>
          </w:rPr>
          <w:t>05:12</w:t>
        </w:r>
      </w:smartTag>
      <w:r w:rsidRPr="00FE033D">
        <w:rPr>
          <w:rFonts w:ascii="Times New Roman" w:hAnsi="Times New Roman"/>
          <w:b/>
          <w:sz w:val="24"/>
        </w:rPr>
        <w:t>:19.  Funds disbursement.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The department shall disburse funds as costs are incurred. Payment may not exceed the percentage provided in the award agreement.</w:t>
      </w:r>
    </w:p>
    <w:p w:rsidR="000457A9" w:rsidRDefault="000457A9" w:rsidP="00262C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457A9" w:rsidRDefault="000457A9" w:rsidP="00262C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17BFB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94, effective </w:t>
      </w:r>
      <w:smartTag w:uri="urn:schemas-microsoft-com:office:smarttags" w:element="date">
        <w:smartTagPr>
          <w:attr w:name="Year" w:val="2005"/>
          <w:attr w:name="Day" w:val="5"/>
          <w:attr w:name="Month" w:val="1"/>
        </w:smartTagPr>
        <w:r>
          <w:rPr>
            <w:rFonts w:ascii="Times New Roman" w:hAnsi="Times New Roman"/>
            <w:sz w:val="24"/>
          </w:rPr>
          <w:t>January 5, 2005</w:t>
        </w:r>
      </w:smartTag>
      <w:r>
        <w:rPr>
          <w:rFonts w:ascii="Times New Roman" w:hAnsi="Times New Roman"/>
          <w:sz w:val="24"/>
        </w:rPr>
        <w:t>.</w:t>
      </w:r>
    </w:p>
    <w:p w:rsidR="000457A9" w:rsidRDefault="000457A9" w:rsidP="00262C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17BFB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46A-1-102, 46A-1-103.</w:t>
      </w:r>
    </w:p>
    <w:p w:rsidR="000457A9" w:rsidRDefault="000457A9" w:rsidP="00262C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17BFB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46A-1-100 to 46A-1-106, inclusive.</w:t>
      </w:r>
    </w:p>
    <w:p w:rsidR="000457A9" w:rsidRDefault="000457A9" w:rsidP="00262C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457A9" w:rsidSect="000457A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457A9"/>
    <w:rsid w:val="0009086D"/>
    <w:rsid w:val="000C4FB1"/>
    <w:rsid w:val="00102B50"/>
    <w:rsid w:val="00117BFB"/>
    <w:rsid w:val="00120883"/>
    <w:rsid w:val="00140186"/>
    <w:rsid w:val="00173CB5"/>
    <w:rsid w:val="00256A65"/>
    <w:rsid w:val="00262C0F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E033D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2C0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</Words>
  <Characters>273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2005-04-04T20:00:00Z</dcterms:created>
  <dcterms:modified xsi:type="dcterms:W3CDTF">2005-04-04T20:00:00Z</dcterms:modified>
</cp:coreProperties>
</file>