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4F1B" w:rsidRDefault="00AC4F1B" w:rsidP="008F67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74:07:01:06.  Preparation of estimated amount of financial assurance -- Appeal.</w:t>
      </w:r>
      <w:r>
        <w:t xml:space="preserve"> In lieu of preparing an estimated dollar amount of financial assurance in advance of the board hearing pursuant to §§ 74:07:01:03 and 74:07:01:04, the owner or operator may appeal to the board the department recommendation that the owner or operator prepare an estimated amount of financial assurance. If the board determines that an estimate is necessary, the board shall defer action on the permit application until an estimate is prepared pursuant to § 74:</w:t>
      </w:r>
      <w:smartTag w:uri="urn:schemas-microsoft-com:office:smarttags" w:element="time">
        <w:smartTagPr>
          <w:attr w:name="Minute" w:val="1"/>
          <w:attr w:name="Hour" w:val="19"/>
        </w:smartTagPr>
        <w:r>
          <w:t>07:01:04</w:t>
        </w:r>
      </w:smartTag>
      <w:r>
        <w:t>.</w:t>
      </w:r>
    </w:p>
    <w:p w:rsidR="00AC4F1B" w:rsidRDefault="00AC4F1B" w:rsidP="008F67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C4F1B" w:rsidRDefault="00AC4F1B" w:rsidP="008F67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24 SDR 90, effective </w:t>
      </w:r>
      <w:smartTag w:uri="urn:schemas-microsoft-com:office:smarttags" w:element="date">
        <w:smartTagPr>
          <w:attr w:name="Year" w:val="1998"/>
          <w:attr w:name="Day" w:val="4"/>
          <w:attr w:name="Month" w:val="1"/>
        </w:smartTagPr>
        <w:r>
          <w:t>January 4, 1998</w:t>
        </w:r>
      </w:smartTag>
      <w:r>
        <w:t>.</w:t>
      </w:r>
    </w:p>
    <w:p w:rsidR="00AC4F1B" w:rsidRDefault="00AC4F1B" w:rsidP="008F67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34A-10-2.4.</w:t>
      </w:r>
    </w:p>
    <w:p w:rsidR="00AC4F1B" w:rsidRDefault="00AC4F1B" w:rsidP="008F67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34A-10-2.1, 34A-10-2.4.</w:t>
      </w:r>
    </w:p>
    <w:p w:rsidR="00AC4F1B" w:rsidRDefault="00AC4F1B" w:rsidP="008F67D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AC4F1B" w:rsidSect="00AC4F1B">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8F67DC"/>
    <w:rsid w:val="00952E00"/>
    <w:rsid w:val="00955C54"/>
    <w:rsid w:val="00967A02"/>
    <w:rsid w:val="009D4D38"/>
    <w:rsid w:val="009E4AF0"/>
    <w:rsid w:val="00A02D8F"/>
    <w:rsid w:val="00A15718"/>
    <w:rsid w:val="00A60B19"/>
    <w:rsid w:val="00AC4AB9"/>
    <w:rsid w:val="00AC4F1B"/>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67DC"/>
    <w:pPr>
      <w:overflowPunct w:val="0"/>
      <w:autoSpaceDE w:val="0"/>
      <w:autoSpaceDN w:val="0"/>
      <w:adjustRightInd w:val="0"/>
      <w:textAlignment w:val="baseline"/>
    </w:pPr>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101</Words>
  <Characters>582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2005-04-04T20:07:00Z</dcterms:created>
  <dcterms:modified xsi:type="dcterms:W3CDTF">2005-04-04T20:07:00Z</dcterms:modified>
</cp:coreProperties>
</file>