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714B" w:rsidRDefault="00FA714B" w:rsidP="000B0E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</w:t>
      </w:r>
      <w:smartTag w:uri="urn:schemas-microsoft-com:office:smarttags" w:element="time">
        <w:smartTagPr>
          <w:attr w:name="Minute" w:val="1"/>
          <w:attr w:name="Hour" w:val="8"/>
        </w:smartTagPr>
        <w:r>
          <w:rPr>
            <w:rFonts w:ascii="Times New Roman" w:hAnsi="Times New Roman"/>
            <w:b/>
            <w:sz w:val="24"/>
          </w:rPr>
          <w:t>08:01</w:t>
        </w:r>
      </w:smartTag>
      <w:r>
        <w:rPr>
          <w:rFonts w:ascii="Times New Roman" w:hAnsi="Times New Roman"/>
          <w:b/>
          <w:sz w:val="24"/>
        </w:rPr>
        <w:t>:05.  Waiver of fee for educational organizations.</w:t>
      </w:r>
      <w:r>
        <w:rPr>
          <w:rFonts w:ascii="Times New Roman" w:hAnsi="Times New Roman"/>
          <w:sz w:val="24"/>
        </w:rPr>
        <w:t xml:space="preserve"> The department shall waive the fee established in § 74:08:01:01 for the first 100 pages of photocopies of public records requested by a representative of an educational organization recognized as tax exempt under § 501(c) of the United States Internal Revenue Code as amended to January 1, 1992.</w:t>
      </w:r>
    </w:p>
    <w:p w:rsidR="00FA714B" w:rsidRDefault="00FA714B" w:rsidP="000B0E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A714B" w:rsidRDefault="00FA714B" w:rsidP="000B0E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19 SDR 21, effective </w:t>
      </w:r>
      <w:smartTag w:uri="urn:schemas-microsoft-com:office:smarttags" w:element="date">
        <w:smartTagPr>
          <w:attr w:name="Year" w:val="1992"/>
          <w:attr w:name="Day" w:val="16"/>
          <w:attr w:name="Month" w:val="8"/>
        </w:smartTagPr>
        <w:r>
          <w:rPr>
            <w:rFonts w:ascii="Times New Roman" w:hAnsi="Times New Roman"/>
            <w:sz w:val="24"/>
          </w:rPr>
          <w:t>August 16, 1992</w:t>
        </w:r>
      </w:smartTag>
      <w:r>
        <w:rPr>
          <w:rFonts w:ascii="Times New Roman" w:hAnsi="Times New Roman"/>
          <w:sz w:val="24"/>
        </w:rPr>
        <w:t>.</w:t>
      </w:r>
    </w:p>
    <w:p w:rsidR="00FA714B" w:rsidRDefault="00FA714B" w:rsidP="000B0E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1-40-31.</w:t>
      </w:r>
    </w:p>
    <w:p w:rsidR="00FA714B" w:rsidRDefault="00FA714B" w:rsidP="000B0E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1-40-31.</w:t>
      </w:r>
    </w:p>
    <w:p w:rsidR="00FA714B" w:rsidRDefault="00FA714B" w:rsidP="000B0E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A714B" w:rsidSect="00FA714B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B0EC1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A714B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0EC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70</Words>
  <Characters>401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2005-04-04T20:09:00Z</dcterms:created>
  <dcterms:modified xsi:type="dcterms:W3CDTF">2005-04-04T20:10:00Z</dcterms:modified>
</cp:coreProperties>
</file>