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2053" w:rsidRDefault="00D72053" w:rsidP="00FE1E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74:15:01</w:t>
      </w:r>
    </w:p>
    <w:p w:rsidR="00D72053" w:rsidRDefault="00D72053" w:rsidP="00FE1E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72053" w:rsidRDefault="00D72053" w:rsidP="00FE1E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BEVERAGE CONTAINER DISPOSAL</w:t>
      </w:r>
    </w:p>
    <w:p w:rsidR="00D72053" w:rsidRDefault="00D72053" w:rsidP="00FE1E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72053" w:rsidRDefault="00D72053" w:rsidP="00FE1E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72053" w:rsidRDefault="00D72053" w:rsidP="00FE1E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D72053" w:rsidRDefault="00D72053" w:rsidP="00FE1E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74:15:01:01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Standards.</w:t>
      </w:r>
    </w:p>
    <w:p w:rsidR="00D72053" w:rsidRDefault="00D72053" w:rsidP="00FE1E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72053" w:rsidRDefault="00D72053" w:rsidP="00FE1E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72053" w:rsidSect="00BE1ADD">
      <w:pgSz w:w="12240" w:h="15840"/>
      <w:pgMar w:top="994" w:right="1440" w:bottom="994" w:left="1267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1ADD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2053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E1EE6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1EE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12</Words>
  <Characters>70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74:15:01</dc:title>
  <dc:subject/>
  <dc:creator>lrpr14296</dc:creator>
  <cp:keywords/>
  <dc:description/>
  <cp:lastModifiedBy>lrpr14533</cp:lastModifiedBy>
  <cp:revision>2</cp:revision>
  <dcterms:created xsi:type="dcterms:W3CDTF">2005-04-04T21:14:00Z</dcterms:created>
  <dcterms:modified xsi:type="dcterms:W3CDTF">2005-04-21T17:21:00Z</dcterms:modified>
</cp:coreProperties>
</file>