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C2AC9" w:rsidRDefault="009C2AC9" w:rsidP="006112B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20:</w:t>
      </w:r>
      <w:smartTag w:uri="urn:schemas-microsoft-com:office:smarttags" w:element="time">
        <w:smartTagPr>
          <w:attr w:name="Minute" w:val="1"/>
          <w:attr w:name="Hour" w:val="13"/>
        </w:smartTagPr>
        <w:r>
          <w:rPr>
            <w:rFonts w:ascii="Times New Roman" w:hAnsi="Times New Roman"/>
            <w:b/>
            <w:sz w:val="24"/>
          </w:rPr>
          <w:t>01:01</w:t>
        </w:r>
      </w:smartTag>
    </w:p>
    <w:p w:rsidR="009C2AC9" w:rsidRDefault="009C2AC9" w:rsidP="006112B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9C2AC9" w:rsidRDefault="009C2AC9" w:rsidP="006112B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FOOD, DRUGS, OILS, AND COMPOUNDS</w:t>
      </w:r>
    </w:p>
    <w:p w:rsidR="009C2AC9" w:rsidRDefault="009C2AC9" w:rsidP="006112B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9C2AC9" w:rsidRDefault="009C2AC9" w:rsidP="006112B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9C2AC9" w:rsidRDefault="009C2AC9" w:rsidP="006112B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 w:rsidR="009C2AC9" w:rsidRDefault="009C2AC9" w:rsidP="006112B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Minute" w:val="1"/>
          <w:attr w:name="Hour" w:val="20"/>
        </w:smartTagPr>
        <w:r>
          <w:rPr>
            <w:rFonts w:ascii="Times New Roman" w:hAnsi="Times New Roman"/>
            <w:sz w:val="24"/>
          </w:rPr>
          <w:t>20:01:01:01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Hamburger defined.</w:t>
      </w:r>
    </w:p>
    <w:p w:rsidR="009C2AC9" w:rsidRDefault="009C2AC9" w:rsidP="006112B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Minute" w:val="1"/>
          <w:attr w:name="Hour" w:val="20"/>
        </w:smartTagPr>
        <w:r>
          <w:rPr>
            <w:rFonts w:ascii="Times New Roman" w:hAnsi="Times New Roman"/>
            <w:sz w:val="24"/>
          </w:rPr>
          <w:t>20:01:01:02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Ground beef, regular ground beef, and chopped beef defined.</w:t>
      </w:r>
    </w:p>
    <w:p w:rsidR="009C2AC9" w:rsidRDefault="009C2AC9" w:rsidP="006112B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Minute" w:val="1"/>
          <w:attr w:name="Hour" w:val="20"/>
        </w:smartTagPr>
        <w:r>
          <w:rPr>
            <w:rFonts w:ascii="Times New Roman" w:hAnsi="Times New Roman"/>
            <w:sz w:val="24"/>
          </w:rPr>
          <w:t>20:01:01:03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Lean ground beef, lean regular ground beef, and lean chopped beef defined.</w:t>
      </w:r>
    </w:p>
    <w:p w:rsidR="009C2AC9" w:rsidRDefault="009C2AC9" w:rsidP="006112B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1872" w:hanging="1872"/>
        <w:jc w:val="both"/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Minute" w:val="1"/>
          <w:attr w:name="Hour" w:val="20"/>
        </w:smartTagPr>
        <w:r>
          <w:rPr>
            <w:rFonts w:ascii="Times New Roman" w:hAnsi="Times New Roman"/>
            <w:sz w:val="24"/>
          </w:rPr>
          <w:t>20:01:01:04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Extra lean ground beef, extra lean regular ground beef, and extra lean chopped beef defined.</w:t>
      </w:r>
    </w:p>
    <w:p w:rsidR="009C2AC9" w:rsidRDefault="009C2AC9" w:rsidP="006112B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1872" w:hanging="1872"/>
        <w:jc w:val="both"/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Minute" w:val="1"/>
          <w:attr w:name="Hour" w:val="20"/>
        </w:smartTagPr>
        <w:r>
          <w:rPr>
            <w:rFonts w:ascii="Times New Roman" w:hAnsi="Times New Roman"/>
            <w:sz w:val="24"/>
          </w:rPr>
          <w:t>20:01:01:05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Diet lean ground beef, diet lean regular ground beef, and diet lean chopped beef defined.</w:t>
      </w:r>
    </w:p>
    <w:p w:rsidR="009C2AC9" w:rsidRDefault="009C2AC9" w:rsidP="006112B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9C2AC9" w:rsidRDefault="009C2AC9" w:rsidP="006112B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9C2AC9" w:rsidSect="009C2AC9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C177B"/>
    <w:rsid w:val="001759A3"/>
    <w:rsid w:val="00213F8B"/>
    <w:rsid w:val="002331DF"/>
    <w:rsid w:val="005016CD"/>
    <w:rsid w:val="006112BE"/>
    <w:rsid w:val="006136E5"/>
    <w:rsid w:val="00667DF8"/>
    <w:rsid w:val="00930C91"/>
    <w:rsid w:val="009C2AC9"/>
    <w:rsid w:val="00A37C8E"/>
    <w:rsid w:val="00BD2CC9"/>
    <w:rsid w:val="00F0492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112BE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69</Words>
  <Characters>396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20:01:01</dc:title>
  <dc:subject/>
  <dc:creator>lrpr13879</dc:creator>
  <cp:keywords/>
  <dc:description/>
  <cp:lastModifiedBy>lrpr13879</cp:lastModifiedBy>
  <cp:revision>1</cp:revision>
  <dcterms:created xsi:type="dcterms:W3CDTF">2004-06-04T20:01:00Z</dcterms:created>
  <dcterms:modified xsi:type="dcterms:W3CDTF">2004-06-04T20:01:00Z</dcterms:modified>
</cp:coreProperties>
</file>