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0B36" w:rsidRDefault="00E40B36" w:rsidP="00CB38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
          <w:attr w:name="Hour" w:val="20"/>
        </w:smartTagPr>
        <w:r>
          <w:rPr>
            <w:rFonts w:ascii="Times New Roman" w:hAnsi="Times New Roman"/>
            <w:b/>
            <w:sz w:val="24"/>
          </w:rPr>
          <w:t>20:01:01</w:t>
        </w:r>
      </w:smartTag>
      <w:r>
        <w:rPr>
          <w:rFonts w:ascii="Times New Roman" w:hAnsi="Times New Roman"/>
          <w:b/>
          <w:sz w:val="24"/>
        </w:rPr>
        <w:t>:03.  Lean ground beef, lean regular ground beef, and lean chopped beef defined.</w:t>
      </w:r>
      <w:r>
        <w:rPr>
          <w:rFonts w:ascii="Times New Roman" w:hAnsi="Times New Roman"/>
          <w:sz w:val="24"/>
        </w:rPr>
        <w:t xml:space="preserve"> Lean ground beef, lean regular ground beef, and lean chopped beef shall meet the same requirements as regular ground beef except that they shall not contain more than 20 percent fat.</w:t>
      </w:r>
    </w:p>
    <w:p w:rsidR="00E40B36" w:rsidRDefault="00E40B36" w:rsidP="00CB38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40B36" w:rsidRDefault="00E40B36" w:rsidP="00CB38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7 SDR 14, effective </w:t>
      </w:r>
      <w:smartTag w:uri="urn:schemas-microsoft-com:office:smarttags" w:element="date">
        <w:smartTagPr>
          <w:attr w:name="Year" w:val="1980"/>
          <w:attr w:name="Day" w:val="21"/>
          <w:attr w:name="Month" w:val="8"/>
        </w:smartTagPr>
        <w:r>
          <w:rPr>
            <w:rFonts w:ascii="Times New Roman" w:hAnsi="Times New Roman"/>
            <w:sz w:val="24"/>
          </w:rPr>
          <w:t>August 21, 1980</w:t>
        </w:r>
      </w:smartTag>
      <w:r>
        <w:rPr>
          <w:rFonts w:ascii="Times New Roman" w:hAnsi="Times New Roman"/>
          <w:sz w:val="24"/>
        </w:rPr>
        <w:t xml:space="preserve">; 11 SDR 50, effective </w:t>
      </w:r>
      <w:smartTag w:uri="urn:schemas-microsoft-com:office:smarttags" w:element="date">
        <w:smartTagPr>
          <w:attr w:name="Year" w:val="1984"/>
          <w:attr w:name="Day" w:val="14"/>
          <w:attr w:name="Month" w:val="10"/>
        </w:smartTagPr>
        <w:r>
          <w:rPr>
            <w:rFonts w:ascii="Times New Roman" w:hAnsi="Times New Roman"/>
            <w:sz w:val="24"/>
          </w:rPr>
          <w:t>October 14, 1984</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E40B36" w:rsidRDefault="00E40B36" w:rsidP="00CB38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39-1-1.1, 39-1-4.</w:t>
      </w:r>
    </w:p>
    <w:p w:rsidR="00E40B36" w:rsidRDefault="00E40B36" w:rsidP="00CB38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39-4-2, 39-4-7, 39-4-13, 39-4-18.</w:t>
      </w:r>
    </w:p>
    <w:p w:rsidR="00E40B36" w:rsidRDefault="00E40B36" w:rsidP="00CB384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40B36" w:rsidSect="00E40B36">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213F8B"/>
    <w:rsid w:val="002331DF"/>
    <w:rsid w:val="005016CD"/>
    <w:rsid w:val="006136E5"/>
    <w:rsid w:val="00667DF8"/>
    <w:rsid w:val="00930C91"/>
    <w:rsid w:val="00A37C8E"/>
    <w:rsid w:val="00BD2CC9"/>
    <w:rsid w:val="00CB3846"/>
    <w:rsid w:val="00E40B36"/>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3846"/>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75</Words>
  <Characters>433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2004-06-04T20:02:00Z</dcterms:created>
  <dcterms:modified xsi:type="dcterms:W3CDTF">2004-06-04T20:02:00Z</dcterms:modified>
</cp:coreProperties>
</file>