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DEC" w:rsidRDefault="00605DEC" w:rsidP="00866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20:01:01</w:t>
        </w:r>
      </w:smartTag>
      <w:r>
        <w:rPr>
          <w:rFonts w:ascii="Times New Roman" w:hAnsi="Times New Roman"/>
          <w:b/>
          <w:sz w:val="24"/>
        </w:rPr>
        <w:t>:04.  Extra lean ground beef, extra lean regular ground beef, and extra lean chopped beef defined.</w:t>
      </w:r>
      <w:r>
        <w:rPr>
          <w:rFonts w:ascii="Times New Roman" w:hAnsi="Times New Roman"/>
          <w:sz w:val="24"/>
        </w:rPr>
        <w:t xml:space="preserve"> Extra lean ground beef, extra lean regular ground beef, and extra lean chopped beef shall meet the same requirements as regular ground beef except that they shall not contain more than 15 percent fat.</w:t>
      </w:r>
    </w:p>
    <w:p w:rsidR="00605DEC" w:rsidRDefault="00605DEC" w:rsidP="00866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5DEC" w:rsidRDefault="00605DEC" w:rsidP="00866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7 SDR 14, effective </w:t>
      </w:r>
      <w:smartTag w:uri="urn:schemas-microsoft-com:office:smarttags" w:element="date">
        <w:smartTagPr>
          <w:attr w:name="Year" w:val="1980"/>
          <w:attr w:name="Day" w:val="21"/>
          <w:attr w:name="Month" w:val="8"/>
        </w:smartTagPr>
        <w:r>
          <w:rPr>
            <w:rFonts w:ascii="Times New Roman" w:hAnsi="Times New Roman"/>
            <w:sz w:val="24"/>
          </w:rPr>
          <w:t>August 21, 1980</w:t>
        </w:r>
      </w:smartTag>
      <w:r>
        <w:rPr>
          <w:rFonts w:ascii="Times New Roman" w:hAnsi="Times New Roman"/>
          <w:sz w:val="24"/>
        </w:rPr>
        <w:t xml:space="preserve">; 11 SDR 50, effective </w:t>
      </w:r>
      <w:smartTag w:uri="urn:schemas-microsoft-com:office:smarttags" w:element="date">
        <w:smartTagPr>
          <w:attr w:name="Year" w:val="1984"/>
          <w:attr w:name="Day" w:val="14"/>
          <w:attr w:name="Month" w:val="10"/>
        </w:smartTagPr>
        <w:r>
          <w:rPr>
            <w:rFonts w:ascii="Times New Roman" w:hAnsi="Times New Roman"/>
            <w:sz w:val="24"/>
          </w:rPr>
          <w:t>October 14, 1984</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605DEC" w:rsidRDefault="00605DEC" w:rsidP="00866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39-1-1.1, 39-1-4.</w:t>
      </w:r>
    </w:p>
    <w:p w:rsidR="00605DEC" w:rsidRDefault="00605DEC" w:rsidP="00866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39-4-2, 39-4-7, 39-4-13, 39-4-18.</w:t>
      </w:r>
    </w:p>
    <w:p w:rsidR="00605DEC" w:rsidRDefault="00605DEC" w:rsidP="00866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05DEC" w:rsidSect="00605DE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05DEC"/>
    <w:rsid w:val="006136E5"/>
    <w:rsid w:val="00667DF8"/>
    <w:rsid w:val="0086626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26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81</Words>
  <Characters>463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2004-06-04T20:03:00Z</dcterms:created>
  <dcterms:modified xsi:type="dcterms:W3CDTF">2004-06-04T20:03:00Z</dcterms:modified>
</cp:coreProperties>
</file>