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E6D" w:rsidRDefault="00960E6D" w:rsidP="0092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74:28:01</w:t>
      </w:r>
    </w:p>
    <w:p w:rsidR="00960E6D" w:rsidRDefault="00960E6D" w:rsidP="0092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60E6D" w:rsidRDefault="00960E6D" w:rsidP="0092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960E6D" w:rsidRDefault="00960E6D" w:rsidP="0092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960E6D" w:rsidRDefault="00960E6D" w:rsidP="0092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60E6D" w:rsidRDefault="00960E6D" w:rsidP="00925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960E6D" w:rsidSect="00960E6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25DDB"/>
    <w:rsid w:val="00952E00"/>
    <w:rsid w:val="00955C54"/>
    <w:rsid w:val="00960E6D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DD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74:28:01</dc:title>
  <dc:subject/>
  <dc:creator>lrpr14296</dc:creator>
  <cp:keywords/>
  <dc:description/>
  <cp:lastModifiedBy>lrpr14296</cp:lastModifiedBy>
  <cp:revision>1</cp:revision>
  <dcterms:created xsi:type="dcterms:W3CDTF">2005-04-15T15:49:00Z</dcterms:created>
  <dcterms:modified xsi:type="dcterms:W3CDTF">2005-04-15T15:49:00Z</dcterms:modified>
</cp:coreProperties>
</file>