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59F3" w:rsidRDefault="003F59F3" w:rsidP="00CE07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74:28:02</w:t>
      </w:r>
    </w:p>
    <w:p w:rsidR="003F59F3" w:rsidRDefault="003F59F3" w:rsidP="00CE07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F59F3" w:rsidRDefault="003F59F3" w:rsidP="00CE07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IDENTIFICATION AND LISTING OF HAZARDOUS WASTE</w:t>
      </w:r>
    </w:p>
    <w:p w:rsidR="003F59F3" w:rsidRDefault="003F59F3" w:rsidP="00CE07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10 SDR 106, effective April 8, 1984)</w:t>
      </w:r>
    </w:p>
    <w:p w:rsidR="003F59F3" w:rsidRDefault="003F59F3" w:rsidP="00CE07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F59F3" w:rsidRDefault="003F59F3" w:rsidP="00CE07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3F59F3" w:rsidSect="003F59F3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3F59F3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CE07E1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07E1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17</Words>
  <Characters>97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74:28:02</dc:title>
  <dc:subject/>
  <dc:creator>lrpr14296</dc:creator>
  <cp:keywords/>
  <dc:description/>
  <cp:lastModifiedBy>lrpr14296</cp:lastModifiedBy>
  <cp:revision>1</cp:revision>
  <dcterms:created xsi:type="dcterms:W3CDTF">2005-04-15T15:49:00Z</dcterms:created>
  <dcterms:modified xsi:type="dcterms:W3CDTF">2005-04-15T15:49:00Z</dcterms:modified>
</cp:coreProperties>
</file>