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B0A" w:rsidRDefault="00BA0B0A" w:rsidP="000C5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74:28:03</w:t>
      </w:r>
    </w:p>
    <w:p w:rsidR="00BA0B0A" w:rsidRDefault="00BA0B0A" w:rsidP="000C5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A0B0A" w:rsidRDefault="00BA0B0A" w:rsidP="000C5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STANDARDS FOR GENERATORS</w:t>
      </w:r>
    </w:p>
    <w:p w:rsidR="00BA0B0A" w:rsidRDefault="00BA0B0A" w:rsidP="000C5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BA0B0A" w:rsidRDefault="00BA0B0A" w:rsidP="000C5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A0B0A" w:rsidRDefault="00BA0B0A" w:rsidP="000C56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BA0B0A" w:rsidSect="00BA0B0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0C567F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0B0A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567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74:28:03</dc:title>
  <dc:subject/>
  <dc:creator>lrpr14296</dc:creator>
  <cp:keywords/>
  <dc:description/>
  <cp:lastModifiedBy>lrpr14296</cp:lastModifiedBy>
  <cp:revision>1</cp:revision>
  <dcterms:created xsi:type="dcterms:W3CDTF">2005-04-15T15:49:00Z</dcterms:created>
  <dcterms:modified xsi:type="dcterms:W3CDTF">2005-04-15T15:49:00Z</dcterms:modified>
</cp:coreProperties>
</file>