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7AA5" w:rsidRDefault="006E7AA5" w:rsidP="00D647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74:28:06</w:t>
      </w:r>
    </w:p>
    <w:p w:rsidR="006E7AA5" w:rsidRDefault="006E7AA5" w:rsidP="00D647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E7AA5" w:rsidRDefault="006E7AA5" w:rsidP="00D647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MANIFEST SYSTEM FOR TSD FACILITIES</w:t>
      </w:r>
    </w:p>
    <w:p w:rsidR="006E7AA5" w:rsidRDefault="006E7AA5" w:rsidP="00D647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10 SDR 106, effective April 8, 1984)</w:t>
      </w:r>
    </w:p>
    <w:p w:rsidR="006E7AA5" w:rsidRDefault="006E7AA5" w:rsidP="00D647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E7AA5" w:rsidRDefault="006E7AA5" w:rsidP="00D647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6E7AA5" w:rsidSect="006E7AA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6E7AA5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64708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470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</Words>
  <Characters>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74:28:06</dc:title>
  <dc:subject/>
  <dc:creator>lrpr14296</dc:creator>
  <cp:keywords/>
  <dc:description/>
  <cp:lastModifiedBy>lrpr14296</cp:lastModifiedBy>
  <cp:revision>1</cp:revision>
  <dcterms:created xsi:type="dcterms:W3CDTF">2005-04-15T15:50:00Z</dcterms:created>
  <dcterms:modified xsi:type="dcterms:W3CDTF">2005-04-15T15:50:00Z</dcterms:modified>
</cp:coreProperties>
</file>