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45D" w:rsidRDefault="00A6445D" w:rsidP="008F2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74:28:13</w:t>
      </w:r>
    </w:p>
    <w:p w:rsidR="00A6445D" w:rsidRDefault="00A6445D" w:rsidP="008F2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6445D" w:rsidRDefault="00A6445D" w:rsidP="008F2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REQUIREMENTS FOR HAZARDOUS WASTE PILES</w:t>
      </w:r>
    </w:p>
    <w:p w:rsidR="00A6445D" w:rsidRDefault="00A6445D" w:rsidP="008F2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A6445D" w:rsidRDefault="00A6445D" w:rsidP="008F2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6445D" w:rsidRDefault="00A6445D" w:rsidP="008F2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A6445D" w:rsidSect="00A6445D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8F2E15"/>
    <w:rsid w:val="00952E00"/>
    <w:rsid w:val="00955C54"/>
    <w:rsid w:val="00967A02"/>
    <w:rsid w:val="009D4D38"/>
    <w:rsid w:val="009E4AF0"/>
    <w:rsid w:val="00A02D8F"/>
    <w:rsid w:val="00A15718"/>
    <w:rsid w:val="00A60B19"/>
    <w:rsid w:val="00A6445D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2E1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74:28:13</dc:title>
  <dc:subject/>
  <dc:creator>lrpr14296</dc:creator>
  <cp:keywords/>
  <dc:description/>
  <cp:lastModifiedBy>lrpr14296</cp:lastModifiedBy>
  <cp:revision>1</cp:revision>
  <dcterms:created xsi:type="dcterms:W3CDTF">2005-04-15T15:52:00Z</dcterms:created>
  <dcterms:modified xsi:type="dcterms:W3CDTF">2005-04-15T15:52:00Z</dcterms:modified>
</cp:coreProperties>
</file>